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5A8BA" w14:textId="77777777" w:rsidR="00F511D4" w:rsidRP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57F996E5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694B4CCF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5A2C9560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699C08F7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1BF796A7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528D940E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7950175C" w14:textId="77777777" w:rsidR="00F511D4" w:rsidRDefault="00F511D4" w:rsidP="00F511D4">
      <w:pPr>
        <w:pStyle w:val="Nadpis1"/>
        <w:spacing w:before="120" w:after="360"/>
        <w:rPr>
          <w:rFonts w:ascii="Times New Roman" w:hAnsi="Times New Roman" w:cs="Times New Roman"/>
          <w:sz w:val="22"/>
          <w:szCs w:val="22"/>
        </w:rPr>
      </w:pPr>
    </w:p>
    <w:p w14:paraId="67C03279" w14:textId="75E1FA66" w:rsidR="00F511D4" w:rsidRPr="00F511D4" w:rsidRDefault="00381700" w:rsidP="00F511D4">
      <w:pPr>
        <w:pStyle w:val="Nadpis1"/>
        <w:spacing w:before="120" w:after="360"/>
        <w:rPr>
          <w:rFonts w:cs="Arial"/>
          <w:sz w:val="40"/>
          <w:szCs w:val="22"/>
        </w:rPr>
      </w:pPr>
      <w:r w:rsidRPr="00F511D4">
        <w:rPr>
          <w:rFonts w:cs="Arial"/>
          <w:sz w:val="40"/>
          <w:szCs w:val="22"/>
        </w:rPr>
        <w:t xml:space="preserve">Výhled počasí s ohledem </w:t>
      </w:r>
      <w:r w:rsidRPr="00F511D4">
        <w:rPr>
          <w:rFonts w:cs="Arial"/>
          <w:sz w:val="40"/>
          <w:szCs w:val="22"/>
        </w:rPr>
        <w:br/>
        <w:t>na rozsáhlé požáry v</w:t>
      </w:r>
      <w:r w:rsidR="00F511D4" w:rsidRPr="00F511D4">
        <w:rPr>
          <w:rFonts w:cs="Arial"/>
          <w:sz w:val="40"/>
          <w:szCs w:val="22"/>
        </w:rPr>
        <w:t> </w:t>
      </w:r>
      <w:r w:rsidRPr="00F511D4">
        <w:rPr>
          <w:rFonts w:cs="Arial"/>
          <w:sz w:val="40"/>
          <w:szCs w:val="22"/>
        </w:rPr>
        <w:t>Hřensku</w:t>
      </w:r>
      <w:r w:rsidR="00F511D4" w:rsidRPr="00F511D4">
        <w:rPr>
          <w:rFonts w:cs="Arial"/>
          <w:sz w:val="40"/>
          <w:szCs w:val="22"/>
        </w:rPr>
        <w:t xml:space="preserve"> </w:t>
      </w:r>
    </w:p>
    <w:p w14:paraId="10423F12" w14:textId="6AB429E5" w:rsidR="00A72736" w:rsidRPr="00F511D4" w:rsidRDefault="00DC1124" w:rsidP="00F511D4">
      <w:pPr>
        <w:pStyle w:val="Nadpis1"/>
        <w:spacing w:before="120" w:after="360"/>
        <w:rPr>
          <w:rFonts w:cs="Arial"/>
          <w:sz w:val="40"/>
          <w:szCs w:val="22"/>
        </w:rPr>
      </w:pPr>
      <w:r>
        <w:rPr>
          <w:rFonts w:cs="Arial"/>
          <w:sz w:val="40"/>
          <w:szCs w:val="22"/>
        </w:rPr>
        <w:t>R</w:t>
      </w:r>
      <w:r w:rsidR="00F511D4" w:rsidRPr="00F511D4">
        <w:rPr>
          <w:rFonts w:cs="Arial"/>
          <w:sz w:val="40"/>
          <w:szCs w:val="22"/>
        </w:rPr>
        <w:t xml:space="preserve">izika spojená se zhoršenou kvalitou ovzduší </w:t>
      </w:r>
      <w:r>
        <w:rPr>
          <w:rFonts w:cs="Arial"/>
          <w:sz w:val="40"/>
          <w:szCs w:val="22"/>
        </w:rPr>
        <w:t xml:space="preserve">   </w:t>
      </w:r>
      <w:r w:rsidR="00F511D4" w:rsidRPr="00F511D4">
        <w:rPr>
          <w:rFonts w:cs="Arial"/>
          <w:sz w:val="40"/>
          <w:szCs w:val="22"/>
        </w:rPr>
        <w:t>v důsledku požárů</w:t>
      </w:r>
    </w:p>
    <w:p w14:paraId="35AFC46B" w14:textId="313C55CE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72B496C0" w14:textId="7519D4B5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7B02090E" w14:textId="43F69325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6577D532" w14:textId="44C97A62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0068D800" w14:textId="7DB4A73F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16810B4F" w14:textId="733EB6C7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47F6E422" w14:textId="62967F88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42A764D7" w14:textId="33B192BD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0451C65E" w14:textId="7DF15216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2DE724CF" w14:textId="77777777" w:rsidR="00F511D4" w:rsidRDefault="00F511D4" w:rsidP="00F511D4">
      <w:pPr>
        <w:pStyle w:val="text"/>
        <w:spacing w:line="360" w:lineRule="auto"/>
        <w:jc w:val="both"/>
        <w:rPr>
          <w:b/>
          <w:sz w:val="22"/>
          <w:szCs w:val="22"/>
        </w:rPr>
      </w:pPr>
    </w:p>
    <w:p w14:paraId="2B27F2AA" w14:textId="208F54AA" w:rsidR="00A35218" w:rsidRPr="00DC1124" w:rsidRDefault="00A35218" w:rsidP="00F511D4">
      <w:pPr>
        <w:pStyle w:val="tex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C1124">
        <w:rPr>
          <w:rFonts w:ascii="Arial" w:hAnsi="Arial" w:cs="Arial"/>
          <w:b/>
          <w:sz w:val="22"/>
          <w:szCs w:val="22"/>
        </w:rPr>
        <w:lastRenderedPageBreak/>
        <w:t>Předpověď počasí s ohledem na šíření požárů</w:t>
      </w:r>
    </w:p>
    <w:p w14:paraId="5514AE7A" w14:textId="46A9FA89" w:rsidR="00A35218" w:rsidRPr="00F511D4" w:rsidRDefault="00A35218" w:rsidP="00F511D4">
      <w:pPr>
        <w:pStyle w:val="text"/>
        <w:spacing w:line="360" w:lineRule="auto"/>
        <w:jc w:val="both"/>
        <w:rPr>
          <w:i/>
          <w:sz w:val="22"/>
          <w:szCs w:val="22"/>
        </w:rPr>
      </w:pPr>
      <w:r w:rsidRPr="00F511D4">
        <w:rPr>
          <w:i/>
          <w:sz w:val="22"/>
          <w:szCs w:val="22"/>
        </w:rPr>
        <w:t>Štefan Handžák, centrální předpovědní pracoviště</w:t>
      </w:r>
    </w:p>
    <w:p w14:paraId="36952BEA" w14:textId="77777777" w:rsidR="00A35218" w:rsidRPr="00F511D4" w:rsidRDefault="00A35218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Z hlediska vývoje srážek neočekáváme do pátku takřka žádné srážky v zasažené oblasti. První srážky by oblast měly zasáhnout v noci na sobotu a během soboty, množství zatím nelze příliš specifikovat.</w:t>
      </w:r>
    </w:p>
    <w:p w14:paraId="54B2235E" w14:textId="4980B237" w:rsidR="007160DF" w:rsidRPr="00F511D4" w:rsidRDefault="00A35218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Dnes bude v oblasti převládat slabý až mírný severozápadní vítr 2 až 5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>, ojediněle s nárazy do 10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 (36 km</w:t>
      </w:r>
      <w:r w:rsidR="0005106C" w:rsidRPr="00F511D4">
        <w:rPr>
          <w:sz w:val="22"/>
          <w:szCs w:val="22"/>
        </w:rPr>
        <w:t>∙h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). V noci na středu se vítr bude měnit na severní a zůstane slabý do </w:t>
      </w:r>
      <w:r w:rsidR="0005106C" w:rsidRPr="00F511D4">
        <w:rPr>
          <w:sz w:val="22"/>
          <w:szCs w:val="22"/>
        </w:rPr>
        <w:t>4 </w:t>
      </w:r>
      <w:r w:rsidRPr="00F511D4">
        <w:rPr>
          <w:sz w:val="22"/>
          <w:szCs w:val="22"/>
        </w:rPr>
        <w:t>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>. Ve středu bude vát přes den opět mírný severozápadní vítr 2 až 5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. </w:t>
      </w:r>
    </w:p>
    <w:p w14:paraId="13C286C7" w14:textId="1C2B1627" w:rsidR="00A35218" w:rsidRPr="00F511D4" w:rsidRDefault="00A35218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Relativně silnější proudění, mírný až čerstvý severní vítr, očekáváme až v sobotu.</w:t>
      </w:r>
    </w:p>
    <w:p w14:paraId="61E7459D" w14:textId="058F806F" w:rsidR="00F511D4" w:rsidRPr="00F511D4" w:rsidRDefault="005B33FF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Centrální předpovědní pracoviště ČHMÚ provedlo výpočet oblasti, v níž lze očekávat zvýšené koncentrace znečišťujících látek v důs</w:t>
      </w:r>
      <w:bookmarkStart w:id="0" w:name="_GoBack"/>
      <w:bookmarkEnd w:id="0"/>
      <w:r w:rsidRPr="00F511D4">
        <w:rPr>
          <w:sz w:val="22"/>
          <w:szCs w:val="22"/>
        </w:rPr>
        <w:t xml:space="preserve">ledku požáru v Hřensku. Odpovídající mapa pro </w:t>
      </w:r>
      <w:r w:rsidR="0094133E" w:rsidRPr="00F511D4">
        <w:rPr>
          <w:sz w:val="22"/>
          <w:szCs w:val="22"/>
        </w:rPr>
        <w:t xml:space="preserve">26. 7. </w:t>
      </w:r>
      <w:r w:rsidRPr="00F511D4">
        <w:rPr>
          <w:sz w:val="22"/>
          <w:szCs w:val="22"/>
        </w:rPr>
        <w:t>20:00 SELČ je na následujícím obrázku.</w:t>
      </w:r>
    </w:p>
    <w:p w14:paraId="627C1E99" w14:textId="0B2A19FA" w:rsidR="00A35218" w:rsidRPr="00F511D4" w:rsidRDefault="002618A8" w:rsidP="002047BB">
      <w:pPr>
        <w:pStyle w:val="text"/>
        <w:rPr>
          <w:b/>
          <w:sz w:val="22"/>
          <w:szCs w:val="22"/>
        </w:rPr>
      </w:pPr>
      <w:r w:rsidRPr="00F511D4">
        <w:rPr>
          <w:noProof/>
          <w:sz w:val="22"/>
          <w:szCs w:val="22"/>
          <w:lang w:eastAsia="cs-CZ"/>
        </w:rPr>
        <mc:AlternateContent>
          <mc:Choice Requires="wpg">
            <w:drawing>
              <wp:inline distT="0" distB="0" distL="0" distR="0" wp14:anchorId="693339C0" wp14:editId="7460E3CC">
                <wp:extent cx="5627915" cy="3897085"/>
                <wp:effectExtent l="0" t="0" r="0" b="8255"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7915" cy="3897085"/>
                          <a:chOff x="-149359" y="180281"/>
                          <a:chExt cx="5216371" cy="3586087"/>
                        </a:xfrm>
                      </wpg:grpSpPr>
                      <wps:wsp>
                        <wps:cNvPr id="18" name="Textové pole 18"/>
                        <wps:cNvSpPr txBox="1"/>
                        <wps:spPr>
                          <a:xfrm>
                            <a:off x="-149359" y="180281"/>
                            <a:ext cx="5216371" cy="7681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C1AF6" w14:textId="120B9888" w:rsidR="00F511D4" w:rsidRDefault="002618A8">
                              <w:r w:rsidRPr="00F511D4">
                                <w:rPr>
                                  <w:rFonts w:ascii="Arial" w:hAnsi="Arial" w:cs="Arial"/>
                                  <w:b/>
                                  <w:color w:val="14387F"/>
                                  <w:sz w:val="22"/>
                                </w:rPr>
                                <w:t>Oblast, ve které jsou očekávány zvýšené koncentrace znečišťujících látek v důsledku požáru v Hřensku 26. 7. 20:00 SELČ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14387F"/>
                                  <w:sz w:val="18"/>
                                </w:rPr>
                                <w:t>.</w:t>
                              </w:r>
                              <w:r w:rsidR="00F511D4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Skupina 19"/>
                        <wpg:cNvGrpSpPr/>
                        <wpg:grpSpPr>
                          <a:xfrm>
                            <a:off x="-149359" y="612879"/>
                            <a:ext cx="4989406" cy="3153489"/>
                            <a:chOff x="-149374" y="-133272"/>
                            <a:chExt cx="4989914" cy="3153489"/>
                          </a:xfrm>
                        </wpg:grpSpPr>
                        <pic:pic xmlns:pic="http://schemas.openxmlformats.org/drawingml/2006/picture">
                          <pic:nvPicPr>
                            <pic:cNvPr id="20" name="Obrázek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1535" y="2623357"/>
                              <a:ext cx="929005" cy="3530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9374" y="-133272"/>
                              <a:ext cx="3536743" cy="3153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339C0" id="Skupina 17" o:spid="_x0000_s1026" style="width:443.15pt;height:306.85pt;mso-position-horizontal-relative:char;mso-position-vertical-relative:line" coordorigin="-1493,1802" coordsize="52163,35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" o:spid="_x0000_s1027" type="#_x0000_t202" style="position:absolute;left:-1493;top:1802;width:52163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7AEC1AF6" w14:textId="120B9888" w:rsidR="00F511D4" w:rsidRDefault="002618A8">
                        <w:r w:rsidRPr="00F511D4">
                          <w:rPr>
                            <w:rFonts w:ascii="Arial" w:hAnsi="Arial" w:cs="Arial"/>
                            <w:b/>
                            <w:color w:val="14387F"/>
                            <w:sz w:val="22"/>
                          </w:rPr>
                          <w:t>Oblast, ve které jsou očekávány zvýšené koncentrace znečišťujících látek v důsledku požáru v Hřensku 26. 7. 20:00 SELČ</w:t>
                        </w:r>
                        <w:r>
                          <w:rPr>
                            <w:rFonts w:ascii="Arial" w:hAnsi="Arial" w:cs="Arial"/>
                            <w:b/>
                            <w:color w:val="14387F"/>
                            <w:sz w:val="18"/>
                          </w:rPr>
                          <w:t>.</w:t>
                        </w:r>
                        <w:r w:rsidR="00F511D4">
                          <w:t xml:space="preserve"> </w:t>
                        </w:r>
                      </w:p>
                    </w:txbxContent>
                  </v:textbox>
                </v:shape>
                <v:group id="Skupina 19" o:spid="_x0000_s1028" style="position:absolute;left:-1493;top:6128;width:49893;height:31535" coordorigin="-1493,-1332" coordsize="49899,3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20" o:spid="_x0000_s1029" type="#_x0000_t75" style="position:absolute;left:39115;top:26233;width:9290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">
                    <v:imagedata r:id="rId10" o:title=""/>
                    <v:path arrowok="t"/>
                  </v:shape>
                  <v:shape id="Obrázek 22" o:spid="_x0000_s1030" type="#_x0000_t75" style="position:absolute;left:-1493;top:-1332;width:35366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">
                    <v:imagedata r:id="rId11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59176292" w14:textId="77777777" w:rsidR="00F511D4" w:rsidRPr="00F511D4" w:rsidRDefault="00F511D4" w:rsidP="002047BB">
      <w:pPr>
        <w:pStyle w:val="text"/>
        <w:rPr>
          <w:b/>
          <w:sz w:val="22"/>
          <w:szCs w:val="22"/>
        </w:rPr>
      </w:pPr>
    </w:p>
    <w:p w14:paraId="6FB2CD38" w14:textId="7F9F16CC" w:rsidR="00F511D4" w:rsidRDefault="00F511D4" w:rsidP="002047BB">
      <w:pPr>
        <w:pStyle w:val="text"/>
        <w:rPr>
          <w:rFonts w:ascii="Arial" w:hAnsi="Arial" w:cs="Arial"/>
          <w:b/>
          <w:sz w:val="22"/>
          <w:szCs w:val="22"/>
        </w:rPr>
      </w:pPr>
    </w:p>
    <w:p w14:paraId="57C00A88" w14:textId="77777777" w:rsidR="00F511D4" w:rsidRDefault="00F511D4" w:rsidP="00F511D4">
      <w:pPr>
        <w:pStyle w:val="text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1B472E7A" w14:textId="1A12A13B" w:rsidR="002047BB" w:rsidRPr="00F511D4" w:rsidRDefault="007160DF" w:rsidP="00F511D4">
      <w:pPr>
        <w:pStyle w:val="text"/>
        <w:spacing w:line="360" w:lineRule="auto"/>
        <w:rPr>
          <w:rFonts w:ascii="Arial" w:hAnsi="Arial" w:cs="Arial"/>
          <w:b/>
          <w:sz w:val="22"/>
          <w:szCs w:val="22"/>
        </w:rPr>
      </w:pPr>
      <w:r w:rsidRPr="00F511D4">
        <w:rPr>
          <w:rFonts w:ascii="Arial" w:hAnsi="Arial" w:cs="Arial"/>
          <w:b/>
          <w:sz w:val="22"/>
          <w:szCs w:val="22"/>
        </w:rPr>
        <w:lastRenderedPageBreak/>
        <w:t>Aktuální meteorologická s</w:t>
      </w:r>
      <w:r w:rsidR="00590741" w:rsidRPr="00F511D4">
        <w:rPr>
          <w:rFonts w:ascii="Arial" w:hAnsi="Arial" w:cs="Arial"/>
          <w:b/>
          <w:sz w:val="22"/>
          <w:szCs w:val="22"/>
        </w:rPr>
        <w:t>ituace:</w:t>
      </w:r>
    </w:p>
    <w:p w14:paraId="03C0EF40" w14:textId="7B10D9D2" w:rsidR="008155B3" w:rsidRPr="00F511D4" w:rsidRDefault="008155B3" w:rsidP="00F511D4">
      <w:pPr>
        <w:pStyle w:val="text"/>
        <w:spacing w:line="360" w:lineRule="auto"/>
        <w:jc w:val="both"/>
        <w:rPr>
          <w:i/>
          <w:sz w:val="22"/>
          <w:szCs w:val="22"/>
        </w:rPr>
      </w:pPr>
      <w:r w:rsidRPr="00F511D4">
        <w:rPr>
          <w:i/>
          <w:sz w:val="22"/>
          <w:szCs w:val="22"/>
        </w:rPr>
        <w:t>Štefan Handžák, centrální předpovědní pracoviště</w:t>
      </w:r>
    </w:p>
    <w:p w14:paraId="2A9EDE54" w14:textId="1E85FBA7" w:rsidR="00AF3B97" w:rsidRPr="00F511D4" w:rsidRDefault="00590741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V noci na úterý 26. července postupovala přes oblast Hřenska studená fronta</w:t>
      </w:r>
      <w:r w:rsidR="00A35218" w:rsidRPr="00F511D4">
        <w:rPr>
          <w:sz w:val="22"/>
          <w:szCs w:val="22"/>
        </w:rPr>
        <w:t xml:space="preserve">, která do zasažené oblasti přinesla silnější vítr. </w:t>
      </w:r>
      <w:r w:rsidRPr="00F511D4">
        <w:rPr>
          <w:sz w:val="22"/>
          <w:szCs w:val="22"/>
        </w:rPr>
        <w:t>Před frontou</w:t>
      </w:r>
      <w:r w:rsidR="00A35218" w:rsidRPr="00F511D4">
        <w:rPr>
          <w:sz w:val="22"/>
          <w:szCs w:val="22"/>
        </w:rPr>
        <w:t>,</w:t>
      </w:r>
      <w:r w:rsidRPr="00F511D4">
        <w:rPr>
          <w:sz w:val="22"/>
          <w:szCs w:val="22"/>
        </w:rPr>
        <w:t xml:space="preserve"> v pondělí večer</w:t>
      </w:r>
      <w:r w:rsidR="00A35218" w:rsidRPr="00F511D4">
        <w:rPr>
          <w:sz w:val="22"/>
          <w:szCs w:val="22"/>
        </w:rPr>
        <w:t>, ještě</w:t>
      </w:r>
      <w:r w:rsidRPr="00F511D4">
        <w:rPr>
          <w:sz w:val="22"/>
          <w:szCs w:val="22"/>
        </w:rPr>
        <w:t xml:space="preserve"> převládal slabý jižní až jihovýchodní vítr do 4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. Mezi půlnoci a </w:t>
      </w:r>
      <w:r w:rsidR="00620E57" w:rsidRPr="00F511D4">
        <w:rPr>
          <w:sz w:val="22"/>
          <w:szCs w:val="22"/>
        </w:rPr>
        <w:t xml:space="preserve">úterní </w:t>
      </w:r>
      <w:r w:rsidRPr="00F511D4">
        <w:rPr>
          <w:sz w:val="22"/>
          <w:szCs w:val="22"/>
        </w:rPr>
        <w:t xml:space="preserve">4 hodinou ranní se vítr měnil na </w:t>
      </w:r>
      <w:r w:rsidR="00A35218" w:rsidRPr="00F511D4">
        <w:rPr>
          <w:sz w:val="22"/>
          <w:szCs w:val="22"/>
        </w:rPr>
        <w:t xml:space="preserve">severní, později </w:t>
      </w:r>
      <w:r w:rsidRPr="00F511D4">
        <w:rPr>
          <w:sz w:val="22"/>
          <w:szCs w:val="22"/>
        </w:rPr>
        <w:t>západní až severozápadní a zesílil na mírný 3 až 7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 s nárazy kolem 10 m</w:t>
      </w:r>
      <w:r w:rsidR="0005106C" w:rsidRPr="00F511D4">
        <w:rPr>
          <w:sz w:val="22"/>
          <w:szCs w:val="22"/>
        </w:rPr>
        <w:t>∙s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 (</w:t>
      </w:r>
      <w:r w:rsidR="0005106C" w:rsidRPr="00F511D4">
        <w:rPr>
          <w:sz w:val="22"/>
          <w:szCs w:val="22"/>
        </w:rPr>
        <w:t>36 </w:t>
      </w:r>
      <w:r w:rsidRPr="00F511D4">
        <w:rPr>
          <w:sz w:val="22"/>
          <w:szCs w:val="22"/>
        </w:rPr>
        <w:t>km</w:t>
      </w:r>
      <w:r w:rsidR="005B33FF" w:rsidRPr="00F511D4">
        <w:rPr>
          <w:sz w:val="22"/>
          <w:szCs w:val="22"/>
        </w:rPr>
        <w:t>∙h</w:t>
      </w:r>
      <w:r w:rsidR="005B33FF" w:rsidRPr="00F511D4">
        <w:rPr>
          <w:sz w:val="22"/>
          <w:szCs w:val="22"/>
          <w:vertAlign w:val="superscript"/>
        </w:rPr>
        <w:t>−1</w:t>
      </w:r>
      <w:r w:rsidR="00720466" w:rsidRPr="00F511D4">
        <w:rPr>
          <w:sz w:val="22"/>
          <w:szCs w:val="22"/>
        </w:rPr>
        <w:t xml:space="preserve">). </w:t>
      </w:r>
    </w:p>
    <w:p w14:paraId="37C5BFB3" w14:textId="1B802077" w:rsidR="00590741" w:rsidRPr="00F511D4" w:rsidRDefault="00863D94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Dnes dopoledne</w:t>
      </w:r>
      <w:r w:rsidR="00720466" w:rsidRPr="00F511D4">
        <w:rPr>
          <w:sz w:val="22"/>
          <w:szCs w:val="22"/>
        </w:rPr>
        <w:t xml:space="preserve"> </w:t>
      </w:r>
      <w:r w:rsidR="004A4B09" w:rsidRPr="00F511D4">
        <w:rPr>
          <w:sz w:val="22"/>
          <w:szCs w:val="22"/>
        </w:rPr>
        <w:t>(</w:t>
      </w:r>
      <w:r w:rsidR="00720466" w:rsidRPr="00F511D4">
        <w:rPr>
          <w:sz w:val="22"/>
          <w:szCs w:val="22"/>
        </w:rPr>
        <w:t>v 10:00 h</w:t>
      </w:r>
      <w:r w:rsidR="004A4B09" w:rsidRPr="00F511D4">
        <w:rPr>
          <w:sz w:val="22"/>
          <w:szCs w:val="22"/>
        </w:rPr>
        <w:t>odin</w:t>
      </w:r>
      <w:r w:rsidR="00720466" w:rsidRPr="00F511D4">
        <w:rPr>
          <w:sz w:val="22"/>
          <w:szCs w:val="22"/>
        </w:rPr>
        <w:t xml:space="preserve"> meteorologická stanice Lichtenhain</w:t>
      </w:r>
      <w:r w:rsidRPr="00F511D4">
        <w:rPr>
          <w:sz w:val="22"/>
          <w:szCs w:val="22"/>
        </w:rPr>
        <w:t xml:space="preserve"> – Mittelndorf 300 m n. m.</w:t>
      </w:r>
      <w:r w:rsidR="0005106C" w:rsidRPr="00F511D4">
        <w:rPr>
          <w:sz w:val="22"/>
          <w:szCs w:val="22"/>
        </w:rPr>
        <w:t>, cca 8 km SSZ od Hřenska</w:t>
      </w:r>
      <w:r w:rsidRPr="00F511D4">
        <w:rPr>
          <w:sz w:val="22"/>
          <w:szCs w:val="22"/>
        </w:rPr>
        <w:t>) foukal v oblasti</w:t>
      </w:r>
      <w:r w:rsidR="00620E57" w:rsidRPr="00F511D4">
        <w:rPr>
          <w:sz w:val="22"/>
          <w:szCs w:val="22"/>
        </w:rPr>
        <w:t xml:space="preserve"> </w:t>
      </w:r>
      <w:r w:rsidR="00720466" w:rsidRPr="00F511D4">
        <w:rPr>
          <w:sz w:val="22"/>
          <w:szCs w:val="22"/>
        </w:rPr>
        <w:t>mírný západ</w:t>
      </w:r>
      <w:r w:rsidRPr="00F511D4">
        <w:rPr>
          <w:sz w:val="22"/>
          <w:szCs w:val="22"/>
        </w:rPr>
        <w:t>ní až severozápadní vítr 5 m</w:t>
      </w:r>
      <w:r w:rsidR="0005106C" w:rsidRPr="00F511D4">
        <w:rPr>
          <w:sz w:val="22"/>
          <w:szCs w:val="22"/>
        </w:rPr>
        <w:t>∙</w:t>
      </w:r>
      <w:r w:rsidRPr="00F511D4">
        <w:rPr>
          <w:sz w:val="22"/>
          <w:szCs w:val="22"/>
        </w:rPr>
        <w:t>s</w:t>
      </w:r>
      <w:r w:rsidR="0005106C" w:rsidRPr="00F511D4">
        <w:rPr>
          <w:sz w:val="22"/>
          <w:szCs w:val="22"/>
          <w:vertAlign w:val="superscript"/>
        </w:rPr>
        <w:t>−1</w:t>
      </w:r>
      <w:r w:rsidRPr="00F511D4">
        <w:rPr>
          <w:sz w:val="22"/>
          <w:szCs w:val="22"/>
        </w:rPr>
        <w:t xml:space="preserve"> s </w:t>
      </w:r>
      <w:r w:rsidR="00720466" w:rsidRPr="00F511D4">
        <w:rPr>
          <w:sz w:val="22"/>
          <w:szCs w:val="22"/>
        </w:rPr>
        <w:t xml:space="preserve">nárazy </w:t>
      </w:r>
      <w:r w:rsidR="00620E57" w:rsidRPr="00F511D4">
        <w:rPr>
          <w:sz w:val="22"/>
          <w:szCs w:val="22"/>
        </w:rPr>
        <w:t>do 10</w:t>
      </w:r>
      <w:r w:rsidR="00720466" w:rsidRPr="00F511D4">
        <w:rPr>
          <w:sz w:val="22"/>
          <w:szCs w:val="22"/>
        </w:rPr>
        <w:t xml:space="preserve"> m</w:t>
      </w:r>
      <w:r w:rsidR="005B33FF" w:rsidRPr="00F511D4">
        <w:rPr>
          <w:sz w:val="22"/>
          <w:szCs w:val="22"/>
        </w:rPr>
        <w:t>∙s</w:t>
      </w:r>
      <w:r w:rsidR="005B33FF" w:rsidRPr="00F511D4">
        <w:rPr>
          <w:sz w:val="22"/>
          <w:szCs w:val="22"/>
          <w:vertAlign w:val="superscript"/>
        </w:rPr>
        <w:t>−1</w:t>
      </w:r>
      <w:r w:rsidR="00720466" w:rsidRPr="00F511D4">
        <w:rPr>
          <w:sz w:val="22"/>
          <w:szCs w:val="22"/>
        </w:rPr>
        <w:t>. Nejbližší automatická meteorologická stanice Tokáň 402 m n. m.</w:t>
      </w:r>
      <w:r w:rsidR="00620E57" w:rsidRPr="00F511D4">
        <w:rPr>
          <w:sz w:val="22"/>
          <w:szCs w:val="22"/>
        </w:rPr>
        <w:t xml:space="preserve">, která </w:t>
      </w:r>
      <w:r w:rsidR="007160DF" w:rsidRPr="00F511D4">
        <w:rPr>
          <w:sz w:val="22"/>
          <w:szCs w:val="22"/>
        </w:rPr>
        <w:t>je východně od Hřenska (viz obr.</w:t>
      </w:r>
      <w:r w:rsidR="00620E57" w:rsidRPr="00F511D4">
        <w:rPr>
          <w:sz w:val="22"/>
          <w:szCs w:val="22"/>
        </w:rPr>
        <w:t xml:space="preserve">). </w:t>
      </w:r>
      <w:r w:rsidR="00720466" w:rsidRPr="00F511D4">
        <w:rPr>
          <w:sz w:val="22"/>
          <w:szCs w:val="22"/>
        </w:rPr>
        <w:t xml:space="preserve">   </w:t>
      </w:r>
      <w:r w:rsidR="00590741" w:rsidRPr="00F511D4">
        <w:rPr>
          <w:sz w:val="22"/>
          <w:szCs w:val="22"/>
        </w:rPr>
        <w:t xml:space="preserve"> </w:t>
      </w:r>
    </w:p>
    <w:p w14:paraId="350EB6D1" w14:textId="3B309ECE" w:rsidR="00A35218" w:rsidRDefault="007160DF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V celém Česku platí do odvolání výstraha ČHMÚ n</w:t>
      </w:r>
      <w:r w:rsidR="00863D94" w:rsidRPr="00F511D4">
        <w:rPr>
          <w:sz w:val="22"/>
          <w:szCs w:val="22"/>
        </w:rPr>
        <w:t>a riziko vzniku a šíření požárů. Český hydrometeorologický ústav je v úzkém kontaktu s Hasičským záchranným sborem, kterému předává potřebné informace.</w:t>
      </w:r>
    </w:p>
    <w:p w14:paraId="53490F9D" w14:textId="77777777" w:rsidR="00F511D4" w:rsidRPr="00F511D4" w:rsidRDefault="00F511D4" w:rsidP="00F511D4">
      <w:pPr>
        <w:pStyle w:val="text"/>
        <w:spacing w:line="360" w:lineRule="auto"/>
        <w:jc w:val="both"/>
        <w:rPr>
          <w:sz w:val="22"/>
          <w:szCs w:val="22"/>
        </w:rPr>
      </w:pPr>
    </w:p>
    <w:p w14:paraId="7F773027" w14:textId="5A48D813" w:rsidR="00A35218" w:rsidRPr="00F511D4" w:rsidRDefault="00A35218" w:rsidP="002047BB">
      <w:pPr>
        <w:pStyle w:val="text"/>
        <w:rPr>
          <w:sz w:val="22"/>
          <w:szCs w:val="22"/>
        </w:rPr>
      </w:pPr>
    </w:p>
    <w:p w14:paraId="238B4B48" w14:textId="36C25335" w:rsidR="00720466" w:rsidRPr="00F511D4" w:rsidRDefault="00720466" w:rsidP="002047BB">
      <w:pPr>
        <w:pStyle w:val="text"/>
        <w:rPr>
          <w:b/>
          <w:sz w:val="22"/>
          <w:szCs w:val="22"/>
        </w:rPr>
      </w:pPr>
      <w:r w:rsidRPr="00F511D4">
        <w:rPr>
          <w:noProof/>
          <w:sz w:val="22"/>
          <w:szCs w:val="22"/>
          <w:lang w:eastAsia="cs-CZ"/>
        </w:rPr>
        <w:drawing>
          <wp:inline distT="0" distB="0" distL="0" distR="0" wp14:anchorId="00991212" wp14:editId="63F633B1">
            <wp:extent cx="5946247" cy="3568700"/>
            <wp:effectExtent l="0" t="0" r="0" b="0"/>
            <wp:docPr id="1" name="obrázek 1" descr="https://www.chmi.cz/files/portal/docs/poboc/OS/KW/Captor/tmp/DMULTI-U7TOK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mi.cz/files/portal/docs/poboc/OS/KW/Captor/tmp/DMULTI-U7TOKA0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6" cy="35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08D8" w14:textId="6048BE58" w:rsidR="007160DF" w:rsidRPr="00F511D4" w:rsidRDefault="007160DF" w:rsidP="002047BB">
      <w:pPr>
        <w:pStyle w:val="text"/>
        <w:rPr>
          <w:b/>
          <w:sz w:val="22"/>
          <w:szCs w:val="22"/>
        </w:rPr>
      </w:pPr>
    </w:p>
    <w:p w14:paraId="2CE43225" w14:textId="14E7C6D6" w:rsidR="00A35218" w:rsidRPr="00F511D4" w:rsidRDefault="00A35218" w:rsidP="00F511D4">
      <w:pPr>
        <w:pStyle w:val="tex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511D4">
        <w:rPr>
          <w:rFonts w:ascii="Arial" w:hAnsi="Arial" w:cs="Arial"/>
          <w:b/>
          <w:sz w:val="22"/>
          <w:szCs w:val="22"/>
        </w:rPr>
        <w:lastRenderedPageBreak/>
        <w:t>Rizika spojená se zhoršenou kvalitou ovzduší v důsledku požárů</w:t>
      </w:r>
    </w:p>
    <w:p w14:paraId="1AC3BB63" w14:textId="24DE3B6C" w:rsidR="00A35218" w:rsidRPr="00F511D4" w:rsidRDefault="004D74F9" w:rsidP="00F511D4">
      <w:pPr>
        <w:pStyle w:val="text"/>
        <w:spacing w:line="360" w:lineRule="auto"/>
        <w:jc w:val="both"/>
        <w:rPr>
          <w:i/>
          <w:sz w:val="22"/>
          <w:szCs w:val="22"/>
        </w:rPr>
      </w:pPr>
      <w:r w:rsidRPr="00F511D4">
        <w:rPr>
          <w:i/>
          <w:sz w:val="22"/>
          <w:szCs w:val="22"/>
        </w:rPr>
        <w:t>Jáchym Brzezina, vedoucí oddělení kvality ovzduší ČHMÚ Brno</w:t>
      </w:r>
    </w:p>
    <w:p w14:paraId="7AF6ADA6" w14:textId="73F247F8" w:rsidR="00EB7FFB" w:rsidRPr="00F511D4" w:rsidRDefault="00EB7FFB" w:rsidP="00F511D4">
      <w:pPr>
        <w:pStyle w:val="text"/>
        <w:spacing w:line="360" w:lineRule="auto"/>
        <w:jc w:val="both"/>
        <w:rPr>
          <w:i/>
          <w:sz w:val="22"/>
          <w:szCs w:val="22"/>
        </w:rPr>
      </w:pPr>
      <w:r w:rsidRPr="00F511D4">
        <w:rPr>
          <w:i/>
          <w:sz w:val="22"/>
          <w:szCs w:val="22"/>
        </w:rPr>
        <w:t>Ondřej Vlček, vedoucí oddělení modelování a expertiz ČHMÚ</w:t>
      </w:r>
    </w:p>
    <w:p w14:paraId="5CA3E363" w14:textId="46079B78" w:rsidR="00A35218" w:rsidRPr="00F511D4" w:rsidRDefault="00A35218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Lesní požáry představují zdroj znečištění ovzduší, který do okolí emituje různé znečišťující látky. Jedná se zejména o částice, a to primárně ty menší velikosti, dále například oxid uhelnatý, těkavé organické látky, polycyklické aromatické uhlovodíky či oxidy dusíku.</w:t>
      </w:r>
    </w:p>
    <w:p w14:paraId="340D8B53" w14:textId="61D6FD7B" w:rsidR="00F511D4" w:rsidRPr="00F511D4" w:rsidRDefault="005B33FF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 xml:space="preserve">Zvýšené koncentrace související prokazatelně </w:t>
      </w:r>
      <w:r w:rsidR="0094133E" w:rsidRPr="00F511D4">
        <w:rPr>
          <w:sz w:val="22"/>
          <w:szCs w:val="22"/>
        </w:rPr>
        <w:t xml:space="preserve">požárem ve Hřensku byly zaznamenány na rozsáhlém území ČR. </w:t>
      </w:r>
      <w:r w:rsidR="00CE2573" w:rsidRPr="00F511D4">
        <w:rPr>
          <w:sz w:val="22"/>
          <w:szCs w:val="22"/>
        </w:rPr>
        <w:t>P</w:t>
      </w:r>
      <w:r w:rsidR="0094133E" w:rsidRPr="00F511D4">
        <w:rPr>
          <w:sz w:val="22"/>
          <w:szCs w:val="22"/>
        </w:rPr>
        <w:t>říkladem je odhad průměrných 1h koncentrací PM</w:t>
      </w:r>
      <w:r w:rsidR="0094133E" w:rsidRPr="00F511D4">
        <w:rPr>
          <w:sz w:val="22"/>
          <w:szCs w:val="22"/>
          <w:vertAlign w:val="subscript"/>
        </w:rPr>
        <w:t>10</w:t>
      </w:r>
      <w:r w:rsidR="0094133E" w:rsidRPr="00F511D4">
        <w:rPr>
          <w:sz w:val="22"/>
          <w:szCs w:val="22"/>
        </w:rPr>
        <w:t xml:space="preserve"> mezi 6 a 7 h SELČ na následujícím obrázku.</w:t>
      </w:r>
      <w:r w:rsidR="00CE2573" w:rsidRPr="00F511D4">
        <w:rPr>
          <w:sz w:val="22"/>
          <w:szCs w:val="22"/>
        </w:rPr>
        <w:t xml:space="preserve"> </w:t>
      </w:r>
    </w:p>
    <w:p w14:paraId="56CE9484" w14:textId="51A35B83" w:rsidR="00F511D4" w:rsidRDefault="00CE2573" w:rsidP="00F511D4">
      <w:pPr>
        <w:pStyle w:val="text"/>
        <w:rPr>
          <w:sz w:val="22"/>
          <w:szCs w:val="22"/>
        </w:rPr>
      </w:pPr>
      <w:r w:rsidRPr="00F511D4">
        <w:rPr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A19F644" wp14:editId="5EEE29A3">
                <wp:simplePos x="0" y="0"/>
                <wp:positionH relativeFrom="column">
                  <wp:posOffset>608965</wp:posOffset>
                </wp:positionH>
                <wp:positionV relativeFrom="paragraph">
                  <wp:posOffset>108585</wp:posOffset>
                </wp:positionV>
                <wp:extent cx="5543550" cy="3511550"/>
                <wp:effectExtent l="0" t="0" r="0" b="0"/>
                <wp:wrapTopAndBottom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511550"/>
                          <a:chOff x="0" y="0"/>
                          <a:chExt cx="6479540" cy="4095115"/>
                        </a:xfrm>
                      </wpg:grpSpPr>
                      <pic:pic xmlns:pic="http://schemas.openxmlformats.org/drawingml/2006/picture">
                        <pic:nvPicPr>
                          <pic:cNvPr id="21" name="Obráze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3" t="13947" r="47500" b="48684"/>
                          <a:stretch/>
                        </pic:blipFill>
                        <pic:spPr>
                          <a:xfrm>
                            <a:off x="0" y="0"/>
                            <a:ext cx="6479540" cy="409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84448"/>
                            <a:ext cx="929005" cy="353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E5459" id="Skupina 9" o:spid="_x0000_s1026" style="position:absolute;margin-left:47.95pt;margin-top:8.55pt;width:436.5pt;height:276.5pt;z-index:251657216;mso-width-relative:margin;mso-height-relative:margin" coordsize="64795,409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">
                <v:shape id="Obrázek 20" o:spid="_x0000_s1027" type="#_x0000_t75" style="position:absolute;width:64795;height:4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">
                  <v:imagedata r:id="rId14" o:title="" croptop="9140f" cropbottom="31906f" cropleft="12611f" cropright="31130f"/>
                  <v:path arrowok="t"/>
                </v:shape>
                <v:shape id="Obrázek 8" o:spid="_x0000_s1028" type="#_x0000_t75" style="position:absolute;top:35844;width:9290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</w:p>
    <w:p w14:paraId="00F88BFF" w14:textId="56DAC902" w:rsidR="0094133E" w:rsidRPr="00F511D4" w:rsidRDefault="00CE2573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>Maximální hodinové hodnoty mohly překročit i 250 µg∙m</w:t>
      </w:r>
      <w:r w:rsidRPr="00F511D4">
        <w:rPr>
          <w:sz w:val="22"/>
          <w:szCs w:val="22"/>
          <w:vertAlign w:val="superscript"/>
        </w:rPr>
        <w:t xml:space="preserve">−3 </w:t>
      </w:r>
      <w:r w:rsidRPr="00F511D4">
        <w:rPr>
          <w:sz w:val="22"/>
          <w:szCs w:val="22"/>
        </w:rPr>
        <w:t>(Česká Lípa, 26. 7. 2–3 SELČ). Nicméně hodnota 24hodinového imisního limitu 50 µg∙m</w:t>
      </w:r>
      <w:r w:rsidRPr="00F511D4">
        <w:rPr>
          <w:sz w:val="22"/>
          <w:szCs w:val="22"/>
          <w:vertAlign w:val="superscript"/>
        </w:rPr>
        <w:t>−3</w:t>
      </w:r>
      <w:r w:rsidRPr="00F511D4">
        <w:rPr>
          <w:sz w:val="22"/>
          <w:szCs w:val="22"/>
        </w:rPr>
        <w:t xml:space="preserve"> je aktuálně (12:56 SELČ) mírně překročena pouze na dvou stanicích: Česká Lípa a Kolín SAZ. </w:t>
      </w:r>
    </w:p>
    <w:p w14:paraId="5C265E48" w14:textId="5615F408" w:rsidR="00F511D4" w:rsidRPr="00F511D4" w:rsidRDefault="00CE2573" w:rsidP="00F511D4">
      <w:pPr>
        <w:pStyle w:val="text"/>
        <w:spacing w:line="360" w:lineRule="auto"/>
        <w:jc w:val="both"/>
        <w:rPr>
          <w:sz w:val="22"/>
          <w:szCs w:val="22"/>
        </w:rPr>
      </w:pPr>
      <w:r w:rsidRPr="00F511D4">
        <w:rPr>
          <w:sz w:val="22"/>
          <w:szCs w:val="22"/>
        </w:rPr>
        <w:t xml:space="preserve">V souvislosti se zdravotními riziky doporučujeme na </w:t>
      </w:r>
      <w:hyperlink r:id="rId15" w:history="1">
        <w:r w:rsidRPr="00F511D4">
          <w:rPr>
            <w:rStyle w:val="Hypertextovodkaz"/>
            <w:sz w:val="22"/>
            <w:szCs w:val="22"/>
          </w:rPr>
          <w:t>www.chmi.cz</w:t>
        </w:r>
      </w:hyperlink>
      <w:r w:rsidRPr="00F511D4">
        <w:rPr>
          <w:sz w:val="22"/>
          <w:szCs w:val="22"/>
        </w:rPr>
        <w:t xml:space="preserve"> sledovat aktuální </w:t>
      </w:r>
      <w:hyperlink r:id="rId16" w:history="1">
        <w:r w:rsidRPr="00F511D4">
          <w:rPr>
            <w:rStyle w:val="Hypertextovodkaz"/>
            <w:sz w:val="22"/>
            <w:szCs w:val="22"/>
          </w:rPr>
          <w:t>hodinové koncentrace polétavého prachu</w:t>
        </w:r>
      </w:hyperlink>
      <w:r w:rsidRPr="00F511D4">
        <w:rPr>
          <w:sz w:val="22"/>
          <w:szCs w:val="22"/>
        </w:rPr>
        <w:t xml:space="preserve"> a zejména </w:t>
      </w:r>
      <w:hyperlink r:id="rId17" w:history="1">
        <w:r w:rsidRPr="00F511D4">
          <w:rPr>
            <w:rStyle w:val="Hypertextovodkaz"/>
            <w:sz w:val="22"/>
            <w:szCs w:val="22"/>
          </w:rPr>
          <w:t>index kvality ovzduší</w:t>
        </w:r>
      </w:hyperlink>
      <w:r w:rsidRPr="00F511D4">
        <w:rPr>
          <w:sz w:val="22"/>
          <w:szCs w:val="22"/>
        </w:rPr>
        <w:t xml:space="preserve">, </w:t>
      </w:r>
      <w:r w:rsidR="00164D6B" w:rsidRPr="00F511D4">
        <w:rPr>
          <w:sz w:val="22"/>
          <w:szCs w:val="22"/>
        </w:rPr>
        <w:t xml:space="preserve">na který jsou navázána </w:t>
      </w:r>
      <w:hyperlink r:id="rId18" w:history="1">
        <w:r w:rsidR="00164D6B" w:rsidRPr="00F511D4">
          <w:rPr>
            <w:rStyle w:val="Hypertextovodkaz"/>
            <w:sz w:val="22"/>
            <w:szCs w:val="22"/>
          </w:rPr>
          <w:t>zdravotní doporučení</w:t>
        </w:r>
      </w:hyperlink>
      <w:r w:rsidR="00F511D4">
        <w:rPr>
          <w:sz w:val="22"/>
          <w:szCs w:val="22"/>
        </w:rPr>
        <w:t>.</w:t>
      </w:r>
    </w:p>
    <w:p w14:paraId="74D8E85C" w14:textId="0D2AD159" w:rsidR="000E74BC" w:rsidRPr="00F511D4" w:rsidRDefault="00381700" w:rsidP="00F9765C">
      <w:pPr>
        <w:pStyle w:val="Nadpis3"/>
        <w:keepNext/>
        <w:rPr>
          <w:sz w:val="22"/>
          <w:szCs w:val="22"/>
        </w:rPr>
      </w:pPr>
      <w:r w:rsidRPr="00F511D4">
        <w:rPr>
          <w:sz w:val="22"/>
          <w:szCs w:val="22"/>
        </w:rPr>
        <w:lastRenderedPageBreak/>
        <w:t>Doplňující informace</w:t>
      </w:r>
    </w:p>
    <w:p w14:paraId="043C30D0" w14:textId="77777777" w:rsidR="00F511D4" w:rsidRPr="001C101C" w:rsidRDefault="00381700" w:rsidP="00F511D4">
      <w:pPr>
        <w:pStyle w:val="text"/>
        <w:keepNext/>
        <w:spacing w:line="480" w:lineRule="auto"/>
        <w:rPr>
          <w:b/>
          <w:sz w:val="22"/>
          <w:szCs w:val="22"/>
        </w:rPr>
      </w:pPr>
      <w:r w:rsidRPr="001C101C">
        <w:rPr>
          <w:b/>
          <w:sz w:val="22"/>
          <w:szCs w:val="22"/>
        </w:rPr>
        <w:t>Aktuální hodinové koncentrace polétavého prachu</w:t>
      </w:r>
      <w:r w:rsidR="00164D6B" w:rsidRPr="001C101C">
        <w:rPr>
          <w:b/>
          <w:sz w:val="22"/>
          <w:szCs w:val="22"/>
        </w:rPr>
        <w:t>:</w:t>
      </w:r>
    </w:p>
    <w:p w14:paraId="70C88F46" w14:textId="753B6FC8" w:rsidR="00C00577" w:rsidRPr="00F511D4" w:rsidRDefault="0073611E" w:rsidP="00F511D4">
      <w:pPr>
        <w:pStyle w:val="text"/>
        <w:keepNext/>
        <w:spacing w:line="480" w:lineRule="auto"/>
        <w:rPr>
          <w:rStyle w:val="Hypertextovodkaz"/>
          <w:color w:val="14387F"/>
          <w:sz w:val="22"/>
          <w:szCs w:val="22"/>
          <w:u w:val="none"/>
        </w:rPr>
      </w:pPr>
      <w:hyperlink r:id="rId19" w:history="1">
        <w:r w:rsidR="00381700" w:rsidRPr="00F511D4">
          <w:rPr>
            <w:rStyle w:val="Hypertextovodkaz"/>
            <w:sz w:val="22"/>
            <w:szCs w:val="22"/>
          </w:rPr>
          <w:t>http://pr-asu.chmi.cz:8080/IskoPollutionMapView/faces/viewMapImages.xhtml</w:t>
        </w:r>
      </w:hyperlink>
    </w:p>
    <w:p w14:paraId="65EAB6B8" w14:textId="77777777" w:rsidR="00F511D4" w:rsidRPr="001C101C" w:rsidRDefault="00164D6B" w:rsidP="00F511D4">
      <w:pPr>
        <w:pStyle w:val="text"/>
        <w:spacing w:line="480" w:lineRule="auto"/>
        <w:rPr>
          <w:b/>
          <w:sz w:val="22"/>
          <w:szCs w:val="22"/>
        </w:rPr>
      </w:pPr>
      <w:r w:rsidRPr="001C101C">
        <w:rPr>
          <w:b/>
          <w:sz w:val="22"/>
          <w:szCs w:val="22"/>
        </w:rPr>
        <w:t xml:space="preserve">Index kvality ovzduší </w:t>
      </w:r>
    </w:p>
    <w:p w14:paraId="6C011CB8" w14:textId="00FF3F5A" w:rsidR="00164D6B" w:rsidRPr="00F511D4" w:rsidRDefault="00F511D4" w:rsidP="00F511D4">
      <w:pPr>
        <w:pStyle w:val="tex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N</w:t>
      </w:r>
      <w:r w:rsidR="00164D6B" w:rsidRPr="00F511D4">
        <w:rPr>
          <w:sz w:val="22"/>
          <w:szCs w:val="22"/>
        </w:rPr>
        <w:t>a stanicích</w:t>
      </w:r>
      <w:r>
        <w:rPr>
          <w:sz w:val="22"/>
          <w:szCs w:val="22"/>
        </w:rPr>
        <w:t>:</w:t>
      </w:r>
      <w:r w:rsidR="00164D6B" w:rsidRPr="00F511D4">
        <w:rPr>
          <w:sz w:val="22"/>
          <w:szCs w:val="22"/>
        </w:rPr>
        <w:t xml:space="preserve"> </w:t>
      </w:r>
      <w:hyperlink r:id="rId20" w:history="1">
        <w:r w:rsidR="00164D6B" w:rsidRPr="00F511D4">
          <w:rPr>
            <w:rStyle w:val="Hypertextovodkaz"/>
            <w:sz w:val="22"/>
            <w:szCs w:val="22"/>
          </w:rPr>
          <w:t>https://www.chmi.cz/files/portal/docs/uoco/web_generator/actual_3hour_data_CZ.html</w:t>
        </w:r>
      </w:hyperlink>
      <w:r w:rsidR="00164D6B" w:rsidRPr="00F511D4">
        <w:rPr>
          <w:sz w:val="22"/>
          <w:szCs w:val="22"/>
        </w:rPr>
        <w:t xml:space="preserve"> a </w:t>
      </w:r>
      <w:r>
        <w:rPr>
          <w:sz w:val="22"/>
          <w:szCs w:val="22"/>
        </w:rPr>
        <w:t>V </w:t>
      </w:r>
      <w:r w:rsidR="00164D6B" w:rsidRPr="00F511D4">
        <w:rPr>
          <w:sz w:val="22"/>
          <w:szCs w:val="22"/>
        </w:rPr>
        <w:t>mapě</w:t>
      </w:r>
      <w:r>
        <w:rPr>
          <w:sz w:val="22"/>
          <w:szCs w:val="22"/>
        </w:rPr>
        <w:t xml:space="preserve">: </w:t>
      </w:r>
      <w:r w:rsidR="00164D6B" w:rsidRPr="00F511D4">
        <w:rPr>
          <w:sz w:val="22"/>
          <w:szCs w:val="22"/>
        </w:rPr>
        <w:t xml:space="preserve"> </w:t>
      </w:r>
      <w:hyperlink r:id="rId21" w:history="1">
        <w:r w:rsidR="00164D6B" w:rsidRPr="00F511D4">
          <w:rPr>
            <w:rStyle w:val="Hypertextovodkaz"/>
            <w:sz w:val="22"/>
            <w:szCs w:val="22"/>
          </w:rPr>
          <w:t>http://pr-asu.chmi.cz:8080/IskoPollutionMapView/faces/viewMapImages.xhtml</w:t>
        </w:r>
      </w:hyperlink>
    </w:p>
    <w:p w14:paraId="1C163F9C" w14:textId="77777777" w:rsidR="00F511D4" w:rsidRPr="001C101C" w:rsidRDefault="00164D6B" w:rsidP="00F511D4">
      <w:pPr>
        <w:pStyle w:val="text"/>
        <w:spacing w:line="480" w:lineRule="auto"/>
        <w:rPr>
          <w:b/>
          <w:sz w:val="22"/>
          <w:szCs w:val="22"/>
        </w:rPr>
      </w:pPr>
      <w:r w:rsidRPr="001C101C">
        <w:rPr>
          <w:b/>
          <w:sz w:val="22"/>
          <w:szCs w:val="22"/>
        </w:rPr>
        <w:t>Zdravotní doporučení navázaná na index kvality ovzduší:</w:t>
      </w:r>
    </w:p>
    <w:p w14:paraId="5D7B6957" w14:textId="5705FF0B" w:rsidR="00164D6B" w:rsidRPr="00F511D4" w:rsidRDefault="0073611E" w:rsidP="00F511D4">
      <w:pPr>
        <w:pStyle w:val="text"/>
        <w:spacing w:line="480" w:lineRule="auto"/>
        <w:rPr>
          <w:sz w:val="22"/>
          <w:szCs w:val="22"/>
        </w:rPr>
      </w:pPr>
      <w:hyperlink r:id="rId22" w:history="1">
        <w:r w:rsidR="00164D6B" w:rsidRPr="00F511D4">
          <w:rPr>
            <w:rStyle w:val="Hypertextovodkaz"/>
            <w:sz w:val="22"/>
            <w:szCs w:val="22"/>
          </w:rPr>
          <w:t>https://www.chmi.cz/files/portal/docs/uoco/web_generator/d_szu.pdf</w:t>
        </w:r>
      </w:hyperlink>
      <w:r w:rsidR="00164D6B" w:rsidRPr="00F511D4">
        <w:rPr>
          <w:sz w:val="22"/>
          <w:szCs w:val="22"/>
        </w:rPr>
        <w:t xml:space="preserve">  </w:t>
      </w:r>
    </w:p>
    <w:p w14:paraId="733E3509" w14:textId="14B696EF" w:rsidR="00547F00" w:rsidRDefault="00547F00" w:rsidP="00CE26B8">
      <w:pPr>
        <w:pStyle w:val="text"/>
      </w:pPr>
    </w:p>
    <w:p w14:paraId="1356D222" w14:textId="77777777" w:rsidR="00547F00" w:rsidRDefault="00547F00" w:rsidP="00CE26B8">
      <w:pPr>
        <w:pStyle w:val="text"/>
      </w:pPr>
    </w:p>
    <w:p w14:paraId="40A25311" w14:textId="6D6CFDFA" w:rsidR="00547F00" w:rsidRPr="00C00577" w:rsidRDefault="00547F00" w:rsidP="00CE26B8">
      <w:pPr>
        <w:pStyle w:val="text"/>
        <w:sectPr w:rsidR="00547F00" w:rsidRPr="00C00577" w:rsidSect="00F511D4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491" w:right="1133" w:bottom="1134" w:left="851" w:header="1020" w:footer="1701" w:gutter="0"/>
          <w:cols w:space="708"/>
          <w:titlePg/>
          <w:docGrid w:linePitch="360"/>
        </w:sectPr>
      </w:pPr>
    </w:p>
    <w:p w14:paraId="592D5AE7" w14:textId="77777777" w:rsidR="00470CCA" w:rsidRPr="00114637" w:rsidRDefault="00470CCA" w:rsidP="006D75FC">
      <w:pPr>
        <w:pStyle w:val="Nadpiskontakt"/>
      </w:pPr>
      <w:r w:rsidRPr="006D75FC">
        <w:lastRenderedPageBreak/>
        <w:t>Kontakt</w:t>
      </w:r>
      <w:r w:rsidRPr="00114637">
        <w:t>:</w:t>
      </w:r>
    </w:p>
    <w:p w14:paraId="722D77E8" w14:textId="77777777" w:rsidR="005A47D6" w:rsidRPr="006D75FC" w:rsidRDefault="005A47D6" w:rsidP="005A47D6">
      <w:pPr>
        <w:pStyle w:val="kontaktjmno"/>
      </w:pPr>
      <w:r w:rsidRPr="006D75FC">
        <w:t>Monika Hrubalová</w:t>
      </w:r>
    </w:p>
    <w:p w14:paraId="555DE82E" w14:textId="77777777" w:rsidR="005A47D6" w:rsidRPr="006D75FC" w:rsidRDefault="005A47D6" w:rsidP="005A47D6">
      <w:pPr>
        <w:pStyle w:val="kontaktostatn"/>
      </w:pPr>
      <w:r w:rsidRPr="006D75FC">
        <w:t>Vedoucí tiskového a informačního oddělení</w:t>
      </w:r>
    </w:p>
    <w:p w14:paraId="0EA111F1" w14:textId="77777777" w:rsidR="005A47D6" w:rsidRPr="006D75FC" w:rsidRDefault="005A47D6" w:rsidP="005A47D6">
      <w:pPr>
        <w:pStyle w:val="kontaktostatn"/>
      </w:pPr>
      <w:r w:rsidRPr="006D75FC">
        <w:t>T: 737 231 543</w:t>
      </w:r>
    </w:p>
    <w:p w14:paraId="543A0D3C" w14:textId="77777777" w:rsidR="005A47D6" w:rsidRDefault="005A47D6" w:rsidP="005A47D6">
      <w:pPr>
        <w:pStyle w:val="kontaktostatn"/>
      </w:pPr>
      <w:r w:rsidRPr="006D75FC">
        <w:t xml:space="preserve">E: </w:t>
      </w:r>
      <w:hyperlink r:id="rId27" w:history="1">
        <w:r w:rsidRPr="00AA4D51">
          <w:rPr>
            <w:rStyle w:val="Hypertextovodkaz"/>
          </w:rPr>
          <w:t>monika.hrubalova@chmi.cz</w:t>
        </w:r>
      </w:hyperlink>
    </w:p>
    <w:p w14:paraId="1B0D42E7" w14:textId="77777777" w:rsidR="005A47D6" w:rsidRDefault="005A47D6" w:rsidP="006D75FC">
      <w:pPr>
        <w:pStyle w:val="kontaktjmno"/>
      </w:pPr>
    </w:p>
    <w:p w14:paraId="4E11378D" w14:textId="77777777" w:rsidR="003A28D0" w:rsidRPr="006D75FC" w:rsidRDefault="003A28D0" w:rsidP="006D75FC">
      <w:pPr>
        <w:pStyle w:val="kontaktjmno"/>
      </w:pPr>
      <w:r w:rsidRPr="006D75FC">
        <w:t>Jan Doležal</w:t>
      </w:r>
    </w:p>
    <w:p w14:paraId="058CF46B" w14:textId="77777777" w:rsidR="003A28D0" w:rsidRPr="006D75FC" w:rsidRDefault="003A28D0" w:rsidP="006D75FC">
      <w:pPr>
        <w:pStyle w:val="kontaktostatn"/>
      </w:pPr>
      <w:r w:rsidRPr="006D75FC">
        <w:t>Tiskové a informační oddělení</w:t>
      </w:r>
    </w:p>
    <w:p w14:paraId="0B895855" w14:textId="77777777" w:rsidR="003A28D0" w:rsidRPr="006D75FC" w:rsidRDefault="003A28D0" w:rsidP="006D75FC">
      <w:pPr>
        <w:pStyle w:val="kontaktostatn"/>
      </w:pPr>
      <w:r w:rsidRPr="006D75FC">
        <w:t>T: 724 342 542</w:t>
      </w:r>
    </w:p>
    <w:p w14:paraId="2F0E75D8" w14:textId="77777777" w:rsidR="003A28D0" w:rsidRDefault="003A28D0" w:rsidP="006D75FC">
      <w:pPr>
        <w:pStyle w:val="kontaktostatn"/>
      </w:pPr>
      <w:r w:rsidRPr="006D75FC">
        <w:t xml:space="preserve">E: </w:t>
      </w:r>
      <w:hyperlink r:id="rId28" w:history="1">
        <w:r w:rsidR="006D75FC" w:rsidRPr="00AA4D51">
          <w:rPr>
            <w:rStyle w:val="Hypertextovodkaz"/>
          </w:rPr>
          <w:t>jan.dolezal2@chmi.cz</w:t>
        </w:r>
      </w:hyperlink>
    </w:p>
    <w:p w14:paraId="58CBA573" w14:textId="77777777" w:rsidR="006D75FC" w:rsidRPr="006D75FC" w:rsidRDefault="006D75FC" w:rsidP="006D75FC">
      <w:pPr>
        <w:pStyle w:val="kontaktostatn"/>
      </w:pPr>
    </w:p>
    <w:p w14:paraId="2FD8681B" w14:textId="2DD91036" w:rsidR="003A28D0" w:rsidRDefault="003A28D0" w:rsidP="006D75FC">
      <w:pPr>
        <w:pStyle w:val="kontaktostatn"/>
      </w:pPr>
    </w:p>
    <w:sectPr w:rsidR="003A28D0" w:rsidSect="00F979B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CF29C" w14:textId="77777777" w:rsidR="0073611E" w:rsidRDefault="0073611E" w:rsidP="0020378E">
      <w:r>
        <w:separator/>
      </w:r>
    </w:p>
  </w:endnote>
  <w:endnote w:type="continuationSeparator" w:id="0">
    <w:p w14:paraId="35F83DA3" w14:textId="77777777" w:rsidR="0073611E" w:rsidRDefault="0073611E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4E86E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55EBDC0" wp14:editId="1EA2189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771D1" w14:textId="6FB2842D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3934C5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EBDC0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31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63D771D1" w14:textId="6FB2842D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3934C5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62040" w14:textId="77777777" w:rsidR="00A67D45" w:rsidRDefault="00A67D45" w:rsidP="00A67D45">
    <w:pPr>
      <w:pStyle w:val="Zpat"/>
      <w:jc w:val="right"/>
    </w:pPr>
    <w:r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272A" w14:textId="77777777" w:rsidR="003D142F" w:rsidRDefault="003D142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212D9" w14:textId="77777777" w:rsidR="003D142F" w:rsidRDefault="003D142F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01FCF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52C81" w14:textId="77777777" w:rsidR="0073611E" w:rsidRDefault="0073611E" w:rsidP="0020378E">
      <w:r>
        <w:separator/>
      </w:r>
    </w:p>
  </w:footnote>
  <w:footnote w:type="continuationSeparator" w:id="0">
    <w:p w14:paraId="56B9738B" w14:textId="77777777" w:rsidR="0073611E" w:rsidRDefault="0073611E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2FF2C" w14:textId="06585FB8" w:rsidR="00F511D4" w:rsidRPr="00F511D4" w:rsidRDefault="0023649B" w:rsidP="00F511D4">
    <w:pPr>
      <w:pStyle w:val="datum"/>
      <w:spacing w:line="360" w:lineRule="auto"/>
      <w:rPr>
        <w:rFonts w:ascii="Times New Roman" w:hAnsi="Times New Roman" w:cs="Times New Roman"/>
        <w:sz w:val="22"/>
      </w:rPr>
    </w:pPr>
    <w:r>
      <w:rPr>
        <w:rStyle w:val="Siln"/>
        <w:rFonts w:ascii="Times New Roman" w:hAnsi="Times New Roman" w:cs="Times New Roman"/>
        <w:sz w:val="22"/>
      </w:rPr>
      <w:t>Tisková zpráva</w:t>
    </w:r>
    <w:r w:rsidR="00F511D4" w:rsidRPr="00F511D4">
      <w:rPr>
        <w:rStyle w:val="Siln"/>
        <w:rFonts w:ascii="Times New Roman" w:hAnsi="Times New Roman" w:cs="Times New Roman"/>
        <w:sz w:val="22"/>
      </w:rPr>
      <w:t xml:space="preserve"> z 26. 7. 2022 </w:t>
    </w:r>
    <w:r w:rsidR="00F511D4" w:rsidRPr="00F511D4">
      <w:rPr>
        <w:rFonts w:ascii="Times New Roman" w:hAnsi="Times New Roman" w:cs="Times New Roman"/>
        <w:sz w:val="22"/>
      </w:rPr>
      <w:t>| 14:00</w:t>
    </w:r>
  </w:p>
  <w:p w14:paraId="77B7ECDC" w14:textId="05D080E0" w:rsidR="00A824CC" w:rsidRPr="00AD7E7D" w:rsidRDefault="00A824CC" w:rsidP="0015746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8CE2" w14:textId="49554E87" w:rsidR="00A824CC" w:rsidRPr="00F511D4" w:rsidRDefault="0015746B" w:rsidP="00F511D4">
    <w:pPr>
      <w:pStyle w:val="datum"/>
      <w:spacing w:line="360" w:lineRule="auto"/>
      <w:rPr>
        <w:rFonts w:ascii="Times New Roman" w:hAnsi="Times New Roman" w:cs="Times New Roman"/>
        <w:sz w:val="22"/>
      </w:rPr>
    </w:pPr>
    <w:r w:rsidRPr="0015746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B950D6D" wp14:editId="3030E285">
          <wp:simplePos x="0" y="0"/>
          <wp:positionH relativeFrom="page">
            <wp:align>left</wp:align>
          </wp:positionH>
          <wp:positionV relativeFrom="margin">
            <wp:posOffset>381635</wp:posOffset>
          </wp:positionV>
          <wp:extent cx="656590" cy="1314450"/>
          <wp:effectExtent l="0" t="0" r="0" b="0"/>
          <wp:wrapSquare wrapText="bothSides"/>
          <wp:docPr id="2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6565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856" w:rsidRPr="0015746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5E6ECC93" wp14:editId="5BAB0F73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556883" cy="577850"/>
          <wp:effectExtent l="0" t="0" r="5715" b="0"/>
          <wp:wrapNone/>
          <wp:docPr id="3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6883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649B">
      <w:rPr>
        <w:rFonts w:ascii="Times New Roman" w:hAnsi="Times New Roman" w:cs="Times New Roman"/>
        <w:sz w:val="22"/>
      </w:rPr>
      <w:t>Tisková zpráva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9568" w14:textId="77777777" w:rsidR="003D142F" w:rsidRDefault="003D142F" w:rsidP="0015746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8F686" w14:textId="77777777" w:rsidR="003D142F" w:rsidRDefault="003D142F" w:rsidP="0015746B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8C11" w14:textId="77777777" w:rsidR="00A824CC" w:rsidRDefault="00A824CC" w:rsidP="0015746B">
    <w:pPr>
      <w:pStyle w:val="Zhlav"/>
    </w:pPr>
    <w:r w:rsidRPr="00601D2B">
      <w:drawing>
        <wp:anchor distT="0" distB="0" distL="114300" distR="114300" simplePos="0" relativeHeight="251663360" behindDoc="0" locked="1" layoutInCell="1" allowOverlap="1" wp14:anchorId="4C7C85C5" wp14:editId="6024ABFC">
          <wp:simplePos x="0" y="0"/>
          <wp:positionH relativeFrom="margin">
            <wp:posOffset>4109085</wp:posOffset>
          </wp:positionH>
          <wp:positionV relativeFrom="paragraph">
            <wp:posOffset>64135</wp:posOffset>
          </wp:positionV>
          <wp:extent cx="2051050" cy="762000"/>
          <wp:effectExtent l="0" t="0" r="635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drawing>
        <wp:anchor distT="0" distB="0" distL="114300" distR="114300" simplePos="0" relativeHeight="251661312" behindDoc="0" locked="1" layoutInCell="1" allowOverlap="1" wp14:anchorId="79E6BF15" wp14:editId="243D6EFC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37198"/>
    <w:multiLevelType w:val="hybridMultilevel"/>
    <w:tmpl w:val="6428D31A"/>
    <w:lvl w:ilvl="0" w:tplc="F6221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59313C2"/>
    <w:multiLevelType w:val="hybridMultilevel"/>
    <w:tmpl w:val="52527BD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5D4284"/>
    <w:multiLevelType w:val="hybridMultilevel"/>
    <w:tmpl w:val="860CE9C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07A0F7E"/>
    <w:multiLevelType w:val="hybridMultilevel"/>
    <w:tmpl w:val="26527298"/>
    <w:lvl w:ilvl="0" w:tplc="16ECD3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DBE097A"/>
    <w:multiLevelType w:val="hybridMultilevel"/>
    <w:tmpl w:val="D0840B6E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1780F"/>
    <w:multiLevelType w:val="hybridMultilevel"/>
    <w:tmpl w:val="5D563098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A2"/>
    <w:rsid w:val="000265D3"/>
    <w:rsid w:val="00034672"/>
    <w:rsid w:val="0005106C"/>
    <w:rsid w:val="00061227"/>
    <w:rsid w:val="0006588E"/>
    <w:rsid w:val="000D030E"/>
    <w:rsid w:val="000E2193"/>
    <w:rsid w:val="000E36E6"/>
    <w:rsid w:val="000E74BC"/>
    <w:rsid w:val="000F5A87"/>
    <w:rsid w:val="00104EB3"/>
    <w:rsid w:val="00110A36"/>
    <w:rsid w:val="00114637"/>
    <w:rsid w:val="00117698"/>
    <w:rsid w:val="00131567"/>
    <w:rsid w:val="00151E7D"/>
    <w:rsid w:val="0015746B"/>
    <w:rsid w:val="00164D6B"/>
    <w:rsid w:val="00170544"/>
    <w:rsid w:val="001C049B"/>
    <w:rsid w:val="001C101C"/>
    <w:rsid w:val="001C3DCB"/>
    <w:rsid w:val="001C5E5E"/>
    <w:rsid w:val="0020378E"/>
    <w:rsid w:val="002047BB"/>
    <w:rsid w:val="0023649B"/>
    <w:rsid w:val="00241351"/>
    <w:rsid w:val="002618A8"/>
    <w:rsid w:val="002A2BAC"/>
    <w:rsid w:val="002D7BA1"/>
    <w:rsid w:val="002E44DF"/>
    <w:rsid w:val="002F2AAD"/>
    <w:rsid w:val="00312605"/>
    <w:rsid w:val="00316F45"/>
    <w:rsid w:val="00361DBF"/>
    <w:rsid w:val="00381700"/>
    <w:rsid w:val="003934C5"/>
    <w:rsid w:val="003A28D0"/>
    <w:rsid w:val="003A47CC"/>
    <w:rsid w:val="003D142F"/>
    <w:rsid w:val="00400555"/>
    <w:rsid w:val="00426E55"/>
    <w:rsid w:val="00431858"/>
    <w:rsid w:val="0043237F"/>
    <w:rsid w:val="0044154F"/>
    <w:rsid w:val="004456B9"/>
    <w:rsid w:val="004468C2"/>
    <w:rsid w:val="004601E8"/>
    <w:rsid w:val="00464A0F"/>
    <w:rsid w:val="00470CCA"/>
    <w:rsid w:val="00485C9E"/>
    <w:rsid w:val="00490102"/>
    <w:rsid w:val="004A2CA8"/>
    <w:rsid w:val="004A4B09"/>
    <w:rsid w:val="004B5D89"/>
    <w:rsid w:val="004D74F9"/>
    <w:rsid w:val="005244EB"/>
    <w:rsid w:val="005250CD"/>
    <w:rsid w:val="00542771"/>
    <w:rsid w:val="005434D5"/>
    <w:rsid w:val="00547F00"/>
    <w:rsid w:val="00557D9B"/>
    <w:rsid w:val="005609C7"/>
    <w:rsid w:val="00561446"/>
    <w:rsid w:val="00590741"/>
    <w:rsid w:val="00596F2E"/>
    <w:rsid w:val="005A47D6"/>
    <w:rsid w:val="005B33FF"/>
    <w:rsid w:val="005B474C"/>
    <w:rsid w:val="00601D2B"/>
    <w:rsid w:val="00610CAC"/>
    <w:rsid w:val="00620E57"/>
    <w:rsid w:val="00621BA2"/>
    <w:rsid w:val="00623543"/>
    <w:rsid w:val="00626F0D"/>
    <w:rsid w:val="00640853"/>
    <w:rsid w:val="00667515"/>
    <w:rsid w:val="00684EC1"/>
    <w:rsid w:val="006B6A0D"/>
    <w:rsid w:val="006B6FE3"/>
    <w:rsid w:val="006C5D65"/>
    <w:rsid w:val="006D75FC"/>
    <w:rsid w:val="006E1CBA"/>
    <w:rsid w:val="00700E5D"/>
    <w:rsid w:val="007160DF"/>
    <w:rsid w:val="00717A8A"/>
    <w:rsid w:val="00720466"/>
    <w:rsid w:val="007233B8"/>
    <w:rsid w:val="00725102"/>
    <w:rsid w:val="00733E41"/>
    <w:rsid w:val="0073611E"/>
    <w:rsid w:val="007968D1"/>
    <w:rsid w:val="007B4A47"/>
    <w:rsid w:val="007D1856"/>
    <w:rsid w:val="007F0CC8"/>
    <w:rsid w:val="00802893"/>
    <w:rsid w:val="008155B3"/>
    <w:rsid w:val="008263E8"/>
    <w:rsid w:val="00845FA7"/>
    <w:rsid w:val="0085433F"/>
    <w:rsid w:val="00860AA0"/>
    <w:rsid w:val="00863D94"/>
    <w:rsid w:val="00881E41"/>
    <w:rsid w:val="008829BD"/>
    <w:rsid w:val="00883AF4"/>
    <w:rsid w:val="00883E2E"/>
    <w:rsid w:val="008A1ECE"/>
    <w:rsid w:val="009216E6"/>
    <w:rsid w:val="0094133E"/>
    <w:rsid w:val="00941529"/>
    <w:rsid w:val="0095152B"/>
    <w:rsid w:val="00962D66"/>
    <w:rsid w:val="00972D2F"/>
    <w:rsid w:val="009E0E8A"/>
    <w:rsid w:val="009E21B0"/>
    <w:rsid w:val="009E7A12"/>
    <w:rsid w:val="009F2541"/>
    <w:rsid w:val="00A040CF"/>
    <w:rsid w:val="00A1708A"/>
    <w:rsid w:val="00A24CAF"/>
    <w:rsid w:val="00A35218"/>
    <w:rsid w:val="00A52E56"/>
    <w:rsid w:val="00A67D45"/>
    <w:rsid w:val="00A71D39"/>
    <w:rsid w:val="00A72736"/>
    <w:rsid w:val="00A824CC"/>
    <w:rsid w:val="00AA17BF"/>
    <w:rsid w:val="00AC52FA"/>
    <w:rsid w:val="00AD7E7D"/>
    <w:rsid w:val="00AE0001"/>
    <w:rsid w:val="00AE4AF0"/>
    <w:rsid w:val="00AF123F"/>
    <w:rsid w:val="00AF3B97"/>
    <w:rsid w:val="00B12122"/>
    <w:rsid w:val="00B41685"/>
    <w:rsid w:val="00B44735"/>
    <w:rsid w:val="00B71A63"/>
    <w:rsid w:val="00B772DD"/>
    <w:rsid w:val="00BA7A56"/>
    <w:rsid w:val="00BB6218"/>
    <w:rsid w:val="00BB7007"/>
    <w:rsid w:val="00BD0B12"/>
    <w:rsid w:val="00BF0440"/>
    <w:rsid w:val="00BF1EE1"/>
    <w:rsid w:val="00C00577"/>
    <w:rsid w:val="00C37660"/>
    <w:rsid w:val="00C4301C"/>
    <w:rsid w:val="00C45FE3"/>
    <w:rsid w:val="00C8699C"/>
    <w:rsid w:val="00C9626B"/>
    <w:rsid w:val="00CC59CE"/>
    <w:rsid w:val="00CE2573"/>
    <w:rsid w:val="00CE26B8"/>
    <w:rsid w:val="00CF6231"/>
    <w:rsid w:val="00D06554"/>
    <w:rsid w:val="00D5602D"/>
    <w:rsid w:val="00D66474"/>
    <w:rsid w:val="00D87827"/>
    <w:rsid w:val="00DB0064"/>
    <w:rsid w:val="00DC1124"/>
    <w:rsid w:val="00DD103B"/>
    <w:rsid w:val="00E02008"/>
    <w:rsid w:val="00E13A45"/>
    <w:rsid w:val="00E225C8"/>
    <w:rsid w:val="00E606BE"/>
    <w:rsid w:val="00E66D3A"/>
    <w:rsid w:val="00E66E8D"/>
    <w:rsid w:val="00E948DA"/>
    <w:rsid w:val="00EB23B5"/>
    <w:rsid w:val="00EB636E"/>
    <w:rsid w:val="00EB7FFB"/>
    <w:rsid w:val="00EC2CE6"/>
    <w:rsid w:val="00ED1944"/>
    <w:rsid w:val="00EE3074"/>
    <w:rsid w:val="00F11B7F"/>
    <w:rsid w:val="00F16CEF"/>
    <w:rsid w:val="00F3019B"/>
    <w:rsid w:val="00F32C5D"/>
    <w:rsid w:val="00F511D4"/>
    <w:rsid w:val="00F9765C"/>
    <w:rsid w:val="00F979BB"/>
    <w:rsid w:val="00FA790D"/>
    <w:rsid w:val="00FB2B86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079237"/>
  <w15:docId w15:val="{EE1860EE-0431-4431-8436-B7BA8C9D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7D1856"/>
    <w:pPr>
      <w:keepNext/>
      <w:keepLines/>
      <w:spacing w:before="1080" w:after="108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Normln"/>
    <w:link w:val="Nadpis2Char"/>
    <w:uiPriority w:val="9"/>
    <w:qFormat/>
    <w:rsid w:val="009E21B0"/>
    <w:pPr>
      <w:spacing w:before="360" w:after="200" w:line="240" w:lineRule="auto"/>
      <w:ind w:left="567"/>
      <w:outlineLvl w:val="1"/>
    </w:pPr>
    <w:rPr>
      <w:b w:val="0"/>
      <w:color w:val="14387F"/>
      <w:sz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E2193"/>
    <w:pPr>
      <w:spacing w:before="360" w:after="120"/>
      <w:ind w:left="567"/>
      <w:outlineLvl w:val="2"/>
    </w:pPr>
    <w:rPr>
      <w:rFonts w:ascii="Arial" w:hAnsi="Arial" w:cs="Arial"/>
      <w:b/>
      <w:color w:val="14387F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856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15746B"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noProof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5746B"/>
    <w:rPr>
      <w:rFonts w:ascii="Arial" w:hAnsi="Arial" w:cs="Arial"/>
      <w:noProof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rsid w:val="00883E2E"/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883E2E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9E21B0"/>
    <w:rPr>
      <w:rFonts w:ascii="Arial" w:hAnsi="Arial" w:cs="Arial"/>
      <w:color w:val="14387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E2193"/>
    <w:rPr>
      <w:rFonts w:ascii="Arial" w:hAnsi="Arial" w:cs="Arial"/>
      <w:b/>
      <w:color w:val="14387F"/>
      <w:sz w:val="23"/>
      <w:szCs w:val="23"/>
    </w:rPr>
  </w:style>
  <w:style w:type="paragraph" w:customStyle="1" w:styleId="text">
    <w:name w:val="text"/>
    <w:basedOn w:val="Normln"/>
    <w:link w:val="textChar"/>
    <w:qFormat/>
    <w:rsid w:val="00CE26B8"/>
    <w:pPr>
      <w:spacing w:after="120" w:line="288" w:lineRule="auto"/>
      <w:ind w:left="567"/>
    </w:pPr>
    <w:rPr>
      <w:color w:val="14387F"/>
      <w:sz w:val="25"/>
      <w:szCs w:val="25"/>
    </w:rPr>
  </w:style>
  <w:style w:type="paragraph" w:styleId="Titulek">
    <w:name w:val="caption"/>
    <w:aliases w:val="Popisky obrazku/tabulek"/>
    <w:basedOn w:val="Normln"/>
    <w:next w:val="Normln"/>
    <w:uiPriority w:val="35"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6D75FC"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6D75FC"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rsid w:val="006D75FC"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D142F"/>
    <w:rPr>
      <w:color w:val="0563C1" w:themeColor="hyperlink"/>
      <w:u w:val="single"/>
    </w:rPr>
  </w:style>
  <w:style w:type="paragraph" w:styleId="Podnadpis">
    <w:name w:val="Subtitle"/>
    <w:aliases w:val="Obrázek"/>
    <w:basedOn w:val="text"/>
    <w:next w:val="Normln"/>
    <w:link w:val="PodnadpisChar"/>
    <w:uiPriority w:val="11"/>
    <w:qFormat/>
    <w:rsid w:val="00316F45"/>
    <w:rPr>
      <w:rFonts w:ascii="Arial" w:hAnsi="Arial" w:cs="Arial"/>
      <w:i/>
      <w:sz w:val="22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316F45"/>
    <w:rPr>
      <w:rFonts w:ascii="Arial" w:hAnsi="Arial" w:cs="Arial"/>
      <w:i/>
      <w:color w:val="14387F"/>
      <w:szCs w:val="25"/>
    </w:rPr>
  </w:style>
  <w:style w:type="character" w:styleId="Siln">
    <w:name w:val="Strong"/>
    <w:uiPriority w:val="22"/>
    <w:rsid w:val="007D1856"/>
    <w:rPr>
      <w:color w:val="14387F"/>
    </w:rPr>
  </w:style>
  <w:style w:type="paragraph" w:customStyle="1" w:styleId="datum">
    <w:name w:val="datum"/>
    <w:basedOn w:val="text"/>
    <w:link w:val="datumChar"/>
    <w:qFormat/>
    <w:rsid w:val="00A1708A"/>
    <w:pPr>
      <w:spacing w:after="720"/>
    </w:pPr>
    <w:rPr>
      <w:rFonts w:ascii="Arial" w:hAnsi="Arial" w:cs="Arial"/>
      <w:sz w:val="24"/>
      <w:szCs w:val="22"/>
    </w:rPr>
  </w:style>
  <w:style w:type="character" w:customStyle="1" w:styleId="textChar">
    <w:name w:val="text Char"/>
    <w:basedOn w:val="Standardnpsmoodstavce"/>
    <w:link w:val="text"/>
    <w:rsid w:val="00CE26B8"/>
    <w:rPr>
      <w:rFonts w:ascii="Times New Roman" w:hAnsi="Times New Roman" w:cs="Times New Roman"/>
      <w:color w:val="14387F"/>
      <w:sz w:val="25"/>
      <w:szCs w:val="25"/>
    </w:rPr>
  </w:style>
  <w:style w:type="character" w:customStyle="1" w:styleId="datumChar">
    <w:name w:val="datum Char"/>
    <w:basedOn w:val="textChar"/>
    <w:link w:val="datum"/>
    <w:rsid w:val="00A1708A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sid w:val="00485C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C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C9E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C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C9E"/>
    <w:rPr>
      <w:rFonts w:ascii="Times New Roman" w:hAnsi="Times New Roman" w:cs="Times New Roman"/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81700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8170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6qdm">
    <w:name w:val="_6qdm"/>
    <w:basedOn w:val="Standardnpsmoodstavce"/>
    <w:rsid w:val="0038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s://www.chmi.cz/files/portal/docs/uoco/web_generator/d_szu.pd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pr-asu.chmi.cz:8080/IskoPollutionMapView/faces/viewMapImages.xhtml" TargetMode="Externa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www.chmi.cz/files/portal/docs/uoco/web_generator/actual_3hour_data_CZ.html" TargetMode="External"/><Relationship Id="rId25" Type="http://schemas.openxmlformats.org/officeDocument/2006/relationships/header" Target="header2.xml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://pr-asu.chmi.cz:8080/IskoAimDataView/faces/viewChart.xhtml" TargetMode="External"/><Relationship Id="rId20" Type="http://schemas.openxmlformats.org/officeDocument/2006/relationships/hyperlink" Target="https://www.chmi.cz/files/portal/docs/uoco/web_generator/actual_3hour_data_CZ.htm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chmi.cz" TargetMode="External"/><Relationship Id="rId23" Type="http://schemas.openxmlformats.org/officeDocument/2006/relationships/header" Target="header1.xml"/><Relationship Id="rId28" Type="http://schemas.openxmlformats.org/officeDocument/2006/relationships/hyperlink" Target="mailto:jan.dolezal2@chmi.c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r-asu.chmi.cz:8080/IskoPollutionMapView/faces/viewMapImages.xhtml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hmi.cz/files/portal/docs/uoco/web_generator/d_szu.pdf" TargetMode="External"/><Relationship Id="rId27" Type="http://schemas.openxmlformats.org/officeDocument/2006/relationships/hyperlink" Target="mailto:monika.hrubalova@chmi.cz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@Grafika\Vizu&#225;ln&#237;%20styl%20&#268;HM&#218;\@%200-RESOURCES%20FONTS%20GRAPHICS\CHMU-SABLONY\CHMU-tiskova-zprav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2D346-C8D0-4846-BEBC-34E88C1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0</TotalTime>
  <Pages>6</Pages>
  <Words>651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DOLEŽAL, Ing.</dc:creator>
  <cp:keywords/>
  <dc:description/>
  <cp:lastModifiedBy>MONIKA HRUBALOVÁ</cp:lastModifiedBy>
  <cp:revision>2</cp:revision>
  <cp:lastPrinted>2022-07-26T12:59:00Z</cp:lastPrinted>
  <dcterms:created xsi:type="dcterms:W3CDTF">2022-07-26T14:23:00Z</dcterms:created>
  <dcterms:modified xsi:type="dcterms:W3CDTF">2022-07-26T14:23:00Z</dcterms:modified>
</cp:coreProperties>
</file>