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E647E" w14:textId="77777777" w:rsidR="000046A9" w:rsidRPr="000046A9" w:rsidRDefault="0013763D" w:rsidP="003D47DD">
      <w:pPr>
        <w:tabs>
          <w:tab w:val="left" w:pos="6379"/>
        </w:tabs>
        <w:spacing w:before="40" w:after="40"/>
        <w:rPr>
          <w:b/>
        </w:rPr>
      </w:pPr>
      <w:r>
        <w:rPr>
          <w:b/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27333D7F" wp14:editId="2E7A9948">
            <wp:simplePos x="0" y="0"/>
            <wp:positionH relativeFrom="column">
              <wp:posOffset>-3810</wp:posOffset>
            </wp:positionH>
            <wp:positionV relativeFrom="paragraph">
              <wp:posOffset>-4445</wp:posOffset>
            </wp:positionV>
            <wp:extent cx="871220" cy="552450"/>
            <wp:effectExtent l="0" t="0" r="5080" b="0"/>
            <wp:wrapSquare wrapText="bothSides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MU zkracena verz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22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46A9" w:rsidRPr="000046A9">
        <w:rPr>
          <w:b/>
        </w:rPr>
        <w:t>ČESKÝ HYDROMETEOROLOGICKÝ ÚSTAV</w:t>
      </w:r>
    </w:p>
    <w:p w14:paraId="5631F11E" w14:textId="77777777" w:rsidR="0013763D" w:rsidRDefault="000046A9" w:rsidP="003D47DD">
      <w:pPr>
        <w:tabs>
          <w:tab w:val="left" w:pos="6379"/>
        </w:tabs>
        <w:spacing w:before="40" w:after="40"/>
        <w:rPr>
          <w:b/>
        </w:rPr>
      </w:pPr>
      <w:r w:rsidRPr="000046A9">
        <w:rPr>
          <w:b/>
        </w:rPr>
        <w:t>Ú</w:t>
      </w:r>
      <w:r w:rsidR="003D47DD">
        <w:rPr>
          <w:b/>
        </w:rPr>
        <w:t>K</w:t>
      </w:r>
      <w:r w:rsidRPr="000046A9">
        <w:rPr>
          <w:b/>
        </w:rPr>
        <w:t xml:space="preserve">O </w:t>
      </w:r>
      <w:r w:rsidR="003D47DD">
        <w:rPr>
          <w:b/>
        </w:rPr>
        <w:t>–</w:t>
      </w:r>
      <w:r w:rsidRPr="000046A9">
        <w:rPr>
          <w:b/>
        </w:rPr>
        <w:t xml:space="preserve"> Inf</w:t>
      </w:r>
      <w:r w:rsidR="0013763D">
        <w:rPr>
          <w:b/>
        </w:rPr>
        <w:t>ormační systém kvality ovzduší</w:t>
      </w:r>
    </w:p>
    <w:p w14:paraId="54FBE057" w14:textId="77777777" w:rsidR="000046A9" w:rsidRDefault="000046A9" w:rsidP="003D47DD">
      <w:pPr>
        <w:tabs>
          <w:tab w:val="left" w:pos="6379"/>
        </w:tabs>
        <w:spacing w:before="40" w:after="40"/>
        <w:rPr>
          <w:b/>
        </w:rPr>
      </w:pPr>
      <w:r w:rsidRPr="000046A9">
        <w:t xml:space="preserve">Na </w:t>
      </w:r>
      <w:proofErr w:type="spellStart"/>
      <w:r w:rsidRPr="000046A9">
        <w:t>Šabatce</w:t>
      </w:r>
      <w:proofErr w:type="spellEnd"/>
      <w:r w:rsidRPr="000046A9">
        <w:t xml:space="preserve"> 17, Praha 4 - Komořany, 143 06</w:t>
      </w:r>
    </w:p>
    <w:p w14:paraId="5DDA5EA4" w14:textId="77777777" w:rsidR="000046A9" w:rsidRDefault="000046A9" w:rsidP="003D47DD">
      <w:pPr>
        <w:tabs>
          <w:tab w:val="left" w:pos="6379"/>
        </w:tabs>
        <w:spacing w:before="40" w:after="40"/>
        <w:rPr>
          <w:b/>
        </w:rPr>
      </w:pPr>
    </w:p>
    <w:p w14:paraId="1D6DAF25" w14:textId="15E3625B" w:rsidR="000046A9" w:rsidRPr="000046A9" w:rsidRDefault="005E4976" w:rsidP="003D47DD">
      <w:pPr>
        <w:tabs>
          <w:tab w:val="left" w:pos="6379"/>
        </w:tabs>
        <w:spacing w:before="40" w:after="40"/>
        <w:rPr>
          <w:b/>
        </w:rPr>
      </w:pPr>
      <w:r w:rsidRPr="005E4976">
        <w:rPr>
          <w:b/>
        </w:rPr>
        <w:t>Formulář na a vyžádání dat o chemickém složení atmosférických srážek a atmosférické depozici z databáze ISKO</w:t>
      </w:r>
    </w:p>
    <w:p w14:paraId="13E4D1B2" w14:textId="77777777" w:rsidR="000046A9" w:rsidRPr="00F96A9F" w:rsidRDefault="000046A9" w:rsidP="003D47DD">
      <w:pPr>
        <w:pStyle w:val="jmeno"/>
        <w:jc w:val="both"/>
        <w:rPr>
          <w:b w:val="0"/>
          <w:color w:val="14387F"/>
        </w:rPr>
      </w:pPr>
      <w:r w:rsidRPr="00F96A9F">
        <w:rPr>
          <w:color w:val="14387F"/>
        </w:rPr>
        <w:t xml:space="preserve">Jméno žadatele:       </w:t>
      </w:r>
      <w:r w:rsidRPr="00F96A9F">
        <w:rPr>
          <w:b w:val="0"/>
          <w:color w:val="14387F"/>
        </w:rPr>
        <w:tab/>
      </w:r>
    </w:p>
    <w:p w14:paraId="4C4D566E" w14:textId="77777777" w:rsidR="000046A9" w:rsidRPr="00F96A9F" w:rsidRDefault="000046A9" w:rsidP="003D47DD">
      <w:pPr>
        <w:pStyle w:val="jmeno"/>
        <w:jc w:val="both"/>
        <w:rPr>
          <w:b w:val="0"/>
          <w:color w:val="14387F"/>
        </w:rPr>
      </w:pPr>
      <w:r w:rsidRPr="00F96A9F">
        <w:rPr>
          <w:color w:val="14387F"/>
        </w:rPr>
        <w:t xml:space="preserve">Název pracoviště:     </w:t>
      </w:r>
      <w:r w:rsidRPr="00F96A9F">
        <w:rPr>
          <w:b w:val="0"/>
          <w:color w:val="14387F"/>
        </w:rPr>
        <w:tab/>
      </w:r>
    </w:p>
    <w:p w14:paraId="4DF99FB7" w14:textId="77777777" w:rsidR="000046A9" w:rsidRPr="00F96A9F" w:rsidRDefault="000046A9" w:rsidP="003D47DD">
      <w:pPr>
        <w:pStyle w:val="jmeno"/>
        <w:jc w:val="both"/>
        <w:rPr>
          <w:b w:val="0"/>
          <w:color w:val="14387F"/>
        </w:rPr>
      </w:pPr>
      <w:r w:rsidRPr="00F96A9F">
        <w:rPr>
          <w:color w:val="14387F"/>
        </w:rPr>
        <w:t xml:space="preserve">Adresa pracoviště:    </w:t>
      </w:r>
      <w:r w:rsidRPr="00F96A9F">
        <w:rPr>
          <w:b w:val="0"/>
          <w:color w:val="14387F"/>
        </w:rPr>
        <w:tab/>
      </w:r>
    </w:p>
    <w:p w14:paraId="7C70FC94" w14:textId="77777777" w:rsidR="000046A9" w:rsidRPr="00F96A9F" w:rsidRDefault="000046A9" w:rsidP="003D47DD">
      <w:pPr>
        <w:pStyle w:val="jmeno"/>
        <w:jc w:val="both"/>
        <w:rPr>
          <w:b w:val="0"/>
          <w:color w:val="14387F"/>
        </w:rPr>
      </w:pPr>
      <w:r w:rsidRPr="00F96A9F">
        <w:rPr>
          <w:b w:val="0"/>
          <w:color w:val="14387F"/>
        </w:rPr>
        <w:tab/>
      </w:r>
    </w:p>
    <w:p w14:paraId="1596B673" w14:textId="6D52389E" w:rsidR="000046A9" w:rsidRPr="00F96A9F" w:rsidRDefault="000046A9" w:rsidP="00CE1EEB">
      <w:pPr>
        <w:pStyle w:val="jmeno"/>
        <w:tabs>
          <w:tab w:val="left" w:leader="dot" w:pos="3686"/>
        </w:tabs>
        <w:jc w:val="both"/>
        <w:rPr>
          <w:b w:val="0"/>
          <w:color w:val="14387F"/>
        </w:rPr>
      </w:pPr>
      <w:r w:rsidRPr="00F96A9F">
        <w:rPr>
          <w:color w:val="14387F"/>
        </w:rPr>
        <w:t>Telefon</w:t>
      </w:r>
      <w:r w:rsidRPr="00F96A9F">
        <w:rPr>
          <w:b w:val="0"/>
          <w:color w:val="14387F"/>
        </w:rPr>
        <w:t>:</w:t>
      </w:r>
      <w:r w:rsidRPr="00F96A9F">
        <w:rPr>
          <w:b w:val="0"/>
          <w:color w:val="14387F"/>
        </w:rPr>
        <w:tab/>
      </w:r>
      <w:r w:rsidRPr="00CE1EEB">
        <w:rPr>
          <w:color w:val="14387F"/>
        </w:rPr>
        <w:t>e-mail:</w:t>
      </w:r>
      <w:r w:rsidRPr="00F96A9F">
        <w:rPr>
          <w:b w:val="0"/>
          <w:color w:val="14387F"/>
        </w:rPr>
        <w:tab/>
      </w:r>
    </w:p>
    <w:p w14:paraId="51E216D8" w14:textId="77777777" w:rsidR="000046A9" w:rsidRPr="00F96A9F" w:rsidRDefault="000046A9" w:rsidP="003D47DD">
      <w:pPr>
        <w:pStyle w:val="tab-cara"/>
        <w:tabs>
          <w:tab w:val="right" w:leader="dot" w:pos="9639"/>
        </w:tabs>
        <w:spacing w:before="160"/>
        <w:jc w:val="both"/>
        <w:rPr>
          <w:color w:val="14387F"/>
        </w:rPr>
      </w:pPr>
      <w:r w:rsidRPr="00F96A9F">
        <w:rPr>
          <w:b/>
          <w:color w:val="14387F"/>
        </w:rPr>
        <w:t xml:space="preserve">Zdůvodnění </w:t>
      </w:r>
      <w:proofErr w:type="gramStart"/>
      <w:r w:rsidRPr="00F96A9F">
        <w:rPr>
          <w:b/>
          <w:color w:val="14387F"/>
        </w:rPr>
        <w:t>požadavku - využití</w:t>
      </w:r>
      <w:proofErr w:type="gramEnd"/>
      <w:r w:rsidRPr="00F96A9F">
        <w:rPr>
          <w:b/>
          <w:color w:val="14387F"/>
        </w:rPr>
        <w:t xml:space="preserve"> dat</w:t>
      </w:r>
      <w:r w:rsidRPr="00F96A9F">
        <w:rPr>
          <w:color w:val="14387F"/>
        </w:rPr>
        <w:t xml:space="preserve"> (studie, projekt, diplomová </w:t>
      </w:r>
      <w:proofErr w:type="gramStart"/>
      <w:r w:rsidRPr="00F96A9F">
        <w:rPr>
          <w:color w:val="14387F"/>
        </w:rPr>
        <w:t>práce,</w:t>
      </w:r>
      <w:proofErr w:type="gramEnd"/>
      <w:r w:rsidRPr="00F96A9F">
        <w:rPr>
          <w:color w:val="14387F"/>
        </w:rPr>
        <w:t xml:space="preserve"> atd.)  </w:t>
      </w:r>
      <w:r w:rsidRPr="00F96A9F">
        <w:rPr>
          <w:color w:val="14387F"/>
        </w:rPr>
        <w:tab/>
      </w:r>
    </w:p>
    <w:p w14:paraId="699337BB" w14:textId="77777777" w:rsidR="000046A9" w:rsidRPr="00F96A9F" w:rsidRDefault="000046A9" w:rsidP="003D47DD">
      <w:pPr>
        <w:pStyle w:val="tab-cara"/>
        <w:tabs>
          <w:tab w:val="right" w:leader="dot" w:pos="9639"/>
        </w:tabs>
        <w:spacing w:before="80"/>
        <w:jc w:val="both"/>
        <w:rPr>
          <w:color w:val="14387F"/>
        </w:rPr>
      </w:pPr>
      <w:r w:rsidRPr="00F96A9F">
        <w:rPr>
          <w:color w:val="14387F"/>
        </w:rPr>
        <w:tab/>
      </w:r>
    </w:p>
    <w:p w14:paraId="4FCDE3EA" w14:textId="77777777" w:rsidR="000046A9" w:rsidRPr="00F96A9F" w:rsidRDefault="000046A9" w:rsidP="003D47DD">
      <w:pPr>
        <w:spacing w:after="40"/>
        <w:rPr>
          <w:b/>
          <w:sz w:val="20"/>
          <w:szCs w:val="20"/>
        </w:rPr>
      </w:pPr>
      <w:r w:rsidRPr="00F96A9F">
        <w:rPr>
          <w:b/>
          <w:sz w:val="20"/>
          <w:szCs w:val="20"/>
        </w:rPr>
        <w:t>Požadovaná data:</w:t>
      </w:r>
    </w:p>
    <w:p w14:paraId="28AD5FD3" w14:textId="7599CE84" w:rsidR="000046A9" w:rsidRPr="00F96A9F" w:rsidRDefault="00CE1EEB" w:rsidP="003D47DD">
      <w:pPr>
        <w:pStyle w:val="tab-cara"/>
        <w:spacing w:before="160"/>
        <w:jc w:val="both"/>
        <w:rPr>
          <w:color w:val="14387F"/>
        </w:rPr>
      </w:pPr>
      <w:r w:rsidRPr="00CE1EEB">
        <w:rPr>
          <w:b/>
          <w:color w:val="14387F"/>
        </w:rPr>
        <w:t xml:space="preserve">Veličina </w:t>
      </w:r>
      <w:r w:rsidRPr="00CE1EEB">
        <w:rPr>
          <w:color w:val="14387F"/>
        </w:rPr>
        <w:t xml:space="preserve">(např. pH, úhrn srážek, vápenaté </w:t>
      </w:r>
      <w:proofErr w:type="gramStart"/>
      <w:r w:rsidRPr="00CE1EEB">
        <w:rPr>
          <w:color w:val="14387F"/>
        </w:rPr>
        <w:t>ionty,</w:t>
      </w:r>
      <w:proofErr w:type="gramEnd"/>
      <w:r w:rsidRPr="00CE1EEB">
        <w:rPr>
          <w:color w:val="14387F"/>
        </w:rPr>
        <w:t xml:space="preserve"> atd.):</w:t>
      </w:r>
      <w:r w:rsidR="000046A9" w:rsidRPr="00F96A9F">
        <w:rPr>
          <w:color w:val="14387F"/>
        </w:rPr>
        <w:tab/>
      </w:r>
    </w:p>
    <w:p w14:paraId="1E41F700" w14:textId="77777777" w:rsidR="000046A9" w:rsidRPr="00F96A9F" w:rsidRDefault="000046A9" w:rsidP="003D47DD">
      <w:pPr>
        <w:pStyle w:val="tab-cara"/>
        <w:spacing w:before="80"/>
        <w:jc w:val="both"/>
        <w:rPr>
          <w:color w:val="14387F"/>
        </w:rPr>
      </w:pPr>
      <w:r w:rsidRPr="00F96A9F">
        <w:rPr>
          <w:color w:val="14387F"/>
        </w:rPr>
        <w:tab/>
      </w:r>
    </w:p>
    <w:p w14:paraId="0ED0375E" w14:textId="10955738" w:rsidR="000046A9" w:rsidRPr="00F96A9F" w:rsidRDefault="00CE1EEB" w:rsidP="00CE1EEB">
      <w:pPr>
        <w:pStyle w:val="tab-cara"/>
        <w:spacing w:before="160"/>
        <w:jc w:val="both"/>
        <w:rPr>
          <w:color w:val="14387F"/>
        </w:rPr>
      </w:pPr>
      <w:r w:rsidRPr="00CE1EEB">
        <w:rPr>
          <w:b/>
          <w:color w:val="14387F"/>
        </w:rPr>
        <w:t>Typ charakteristik</w:t>
      </w:r>
      <w:r w:rsidRPr="00CE1EEB">
        <w:rPr>
          <w:color w:val="14387F"/>
        </w:rPr>
        <w:t xml:space="preserve"> (týdenní koncentrace, měsíční koncentrace, roční aritmetický průměr vážený srážkovým úhrnem, roční depozice atd.):</w:t>
      </w:r>
      <w:r w:rsidR="000046A9" w:rsidRPr="00F96A9F">
        <w:rPr>
          <w:color w:val="14387F"/>
        </w:rPr>
        <w:tab/>
      </w:r>
    </w:p>
    <w:p w14:paraId="64E8C8E5" w14:textId="77777777" w:rsidR="000046A9" w:rsidRDefault="000046A9" w:rsidP="003D47DD">
      <w:pPr>
        <w:pStyle w:val="tab-cara"/>
        <w:spacing w:before="80"/>
        <w:jc w:val="both"/>
        <w:rPr>
          <w:color w:val="14387F"/>
        </w:rPr>
      </w:pPr>
      <w:r w:rsidRPr="00F96A9F">
        <w:rPr>
          <w:color w:val="14387F"/>
        </w:rPr>
        <w:tab/>
      </w:r>
    </w:p>
    <w:p w14:paraId="516FD86D" w14:textId="1F41E2F0" w:rsidR="000046A9" w:rsidRPr="00F96A9F" w:rsidRDefault="00CE1EEB" w:rsidP="003D47DD">
      <w:pPr>
        <w:pStyle w:val="tab-cara"/>
        <w:spacing w:before="160"/>
        <w:jc w:val="both"/>
        <w:rPr>
          <w:color w:val="14387F"/>
        </w:rPr>
      </w:pPr>
      <w:r w:rsidRPr="00CE1EEB">
        <w:rPr>
          <w:b/>
          <w:color w:val="14387F"/>
        </w:rPr>
        <w:t>Výčet stanic</w:t>
      </w:r>
      <w:r w:rsidRPr="00CE1EEB">
        <w:rPr>
          <w:color w:val="14387F"/>
        </w:rPr>
        <w:t xml:space="preserve"> (popř. lokalizace oblasti):</w:t>
      </w:r>
      <w:r w:rsidR="000046A9" w:rsidRPr="00F96A9F">
        <w:rPr>
          <w:color w:val="14387F"/>
        </w:rPr>
        <w:tab/>
      </w:r>
    </w:p>
    <w:p w14:paraId="4ACEA244" w14:textId="77777777" w:rsidR="000046A9" w:rsidRPr="00F96A9F" w:rsidRDefault="000046A9" w:rsidP="003D47DD">
      <w:pPr>
        <w:pStyle w:val="tab-cara"/>
        <w:spacing w:before="80"/>
        <w:jc w:val="both"/>
        <w:rPr>
          <w:color w:val="14387F"/>
        </w:rPr>
      </w:pPr>
      <w:r w:rsidRPr="00F96A9F">
        <w:rPr>
          <w:color w:val="14387F"/>
        </w:rPr>
        <w:tab/>
      </w:r>
    </w:p>
    <w:p w14:paraId="0749295C" w14:textId="5BFD035D" w:rsidR="000046A9" w:rsidRPr="00F96A9F" w:rsidRDefault="000046A9" w:rsidP="003D47DD">
      <w:pPr>
        <w:pStyle w:val="tab-cara"/>
        <w:spacing w:before="160"/>
        <w:jc w:val="both"/>
        <w:rPr>
          <w:color w:val="14387F"/>
        </w:rPr>
      </w:pPr>
      <w:r w:rsidRPr="00F96A9F">
        <w:rPr>
          <w:b/>
          <w:color w:val="14387F"/>
        </w:rPr>
        <w:t>Období</w:t>
      </w:r>
      <w:r w:rsidR="00CE1EEB">
        <w:rPr>
          <w:color w:val="14387F"/>
        </w:rPr>
        <w:t xml:space="preserve"> (roky, rok-rok): </w:t>
      </w:r>
      <w:r w:rsidRPr="00F96A9F">
        <w:rPr>
          <w:color w:val="14387F"/>
        </w:rPr>
        <w:tab/>
      </w:r>
    </w:p>
    <w:p w14:paraId="1CC462CD" w14:textId="1476DE87" w:rsidR="000046A9" w:rsidRDefault="000046A9" w:rsidP="003D47DD">
      <w:pPr>
        <w:pStyle w:val="tab-cara"/>
        <w:spacing w:before="160"/>
        <w:jc w:val="both"/>
        <w:rPr>
          <w:color w:val="14387F"/>
        </w:rPr>
      </w:pPr>
      <w:r w:rsidRPr="00F96A9F">
        <w:rPr>
          <w:b/>
          <w:color w:val="14387F"/>
        </w:rPr>
        <w:t xml:space="preserve">Další případné specifikace </w:t>
      </w:r>
      <w:r w:rsidRPr="00F96A9F">
        <w:rPr>
          <w:color w:val="14387F"/>
        </w:rPr>
        <w:t>(výběr organizace):</w:t>
      </w:r>
      <w:r w:rsidRPr="00F96A9F">
        <w:rPr>
          <w:color w:val="14387F"/>
        </w:rPr>
        <w:tab/>
      </w:r>
    </w:p>
    <w:p w14:paraId="542A82FD" w14:textId="77777777" w:rsidR="00CE1EEB" w:rsidRPr="00F96A9F" w:rsidRDefault="00CE1EEB" w:rsidP="00CE1EEB">
      <w:pPr>
        <w:pStyle w:val="tab-cara"/>
        <w:spacing w:before="80"/>
        <w:jc w:val="both"/>
        <w:rPr>
          <w:color w:val="14387F"/>
        </w:rPr>
      </w:pPr>
      <w:r w:rsidRPr="00F96A9F">
        <w:rPr>
          <w:color w:val="14387F"/>
        </w:rPr>
        <w:tab/>
      </w:r>
    </w:p>
    <w:p w14:paraId="350F04AD" w14:textId="77777777" w:rsidR="000046A9" w:rsidRPr="00F96A9F" w:rsidRDefault="000046A9" w:rsidP="003D47DD">
      <w:pPr>
        <w:pStyle w:val="tab-cara"/>
        <w:spacing w:before="160"/>
        <w:jc w:val="both"/>
        <w:rPr>
          <w:color w:val="14387F"/>
        </w:rPr>
      </w:pPr>
      <w:r w:rsidRPr="00F96A9F">
        <w:rPr>
          <w:b/>
          <w:color w:val="14387F"/>
        </w:rPr>
        <w:t>Požadovaný tvar předávaných dat</w:t>
      </w:r>
      <w:r w:rsidRPr="00F96A9F">
        <w:rPr>
          <w:color w:val="14387F"/>
        </w:rPr>
        <w:t xml:space="preserve">:  </w:t>
      </w:r>
      <w:r w:rsidRPr="00F96A9F">
        <w:rPr>
          <w:color w:val="14387F"/>
        </w:rPr>
        <w:tab/>
      </w:r>
    </w:p>
    <w:p w14:paraId="1C332F26" w14:textId="77777777" w:rsidR="000046A9" w:rsidRPr="00F96A9F" w:rsidRDefault="000046A9" w:rsidP="003D47DD">
      <w:pPr>
        <w:pStyle w:val="tab-cara"/>
        <w:spacing w:before="80"/>
        <w:jc w:val="both"/>
        <w:rPr>
          <w:color w:val="14387F"/>
        </w:rPr>
      </w:pPr>
    </w:p>
    <w:p w14:paraId="72A49786" w14:textId="77777777" w:rsidR="000046A9" w:rsidRPr="00F96A9F" w:rsidRDefault="000046A9" w:rsidP="003D47DD">
      <w:pPr>
        <w:pStyle w:val="Zhlav"/>
        <w:rPr>
          <w:i/>
          <w:sz w:val="18"/>
          <w:szCs w:val="18"/>
        </w:rPr>
      </w:pPr>
      <w:r w:rsidRPr="00F96A9F">
        <w:rPr>
          <w:i/>
          <w:sz w:val="18"/>
          <w:szCs w:val="18"/>
        </w:rPr>
        <w:t>Žadatel se zavazuje že:</w:t>
      </w:r>
    </w:p>
    <w:p w14:paraId="56E766AE" w14:textId="77777777" w:rsidR="00CE1EEB" w:rsidRPr="00CE1EEB" w:rsidRDefault="00CE1EEB" w:rsidP="001162C5">
      <w:pPr>
        <w:pStyle w:val="Zhlav"/>
        <w:numPr>
          <w:ilvl w:val="0"/>
          <w:numId w:val="17"/>
        </w:numPr>
        <w:ind w:left="284" w:hanging="284"/>
        <w:rPr>
          <w:i/>
          <w:sz w:val="18"/>
          <w:szCs w:val="18"/>
        </w:rPr>
      </w:pPr>
      <w:r w:rsidRPr="00CE1EEB">
        <w:rPr>
          <w:i/>
          <w:sz w:val="18"/>
          <w:szCs w:val="18"/>
        </w:rPr>
        <w:t>V případě, že bude požadavek obsahovat i data ze staničních sítí jiných organizací než ČHMÚ, předloží žadatel souhlas příslušné organizace s poskytnutím jejích dat z databáze chemického složení srážek ISKO, jinak mu nebudou data poskytnuta.</w:t>
      </w:r>
    </w:p>
    <w:p w14:paraId="065AF762" w14:textId="77777777" w:rsidR="00CE1EEB" w:rsidRPr="00CE1EEB" w:rsidRDefault="00CE1EEB" w:rsidP="001162C5">
      <w:pPr>
        <w:pStyle w:val="Zhlav"/>
        <w:numPr>
          <w:ilvl w:val="0"/>
          <w:numId w:val="17"/>
        </w:numPr>
        <w:ind w:left="284" w:hanging="284"/>
        <w:rPr>
          <w:i/>
          <w:sz w:val="18"/>
          <w:szCs w:val="18"/>
        </w:rPr>
      </w:pPr>
      <w:r w:rsidRPr="00CE1EEB">
        <w:rPr>
          <w:i/>
          <w:sz w:val="18"/>
          <w:szCs w:val="18"/>
        </w:rPr>
        <w:t>Bezplatně převzaté údaje budou použity pouze k účelu uvedenému výše, nebudou bez souhlasu používány k jinému zpracování, k výdělečným účelům, pro placené studie a projekty, ani kopírovány nebo předávány dalším subjektům.</w:t>
      </w:r>
    </w:p>
    <w:p w14:paraId="6AD119BB" w14:textId="77777777" w:rsidR="00CE1EEB" w:rsidRPr="00CE1EEB" w:rsidRDefault="00CE1EEB" w:rsidP="001162C5">
      <w:pPr>
        <w:pStyle w:val="Zhlav"/>
        <w:numPr>
          <w:ilvl w:val="0"/>
          <w:numId w:val="17"/>
        </w:numPr>
        <w:ind w:left="284" w:hanging="284"/>
        <w:rPr>
          <w:i/>
          <w:sz w:val="18"/>
          <w:szCs w:val="18"/>
        </w:rPr>
      </w:pPr>
      <w:r w:rsidRPr="00CE1EEB">
        <w:rPr>
          <w:i/>
          <w:sz w:val="18"/>
          <w:szCs w:val="18"/>
        </w:rPr>
        <w:t>Výsledky využití a zpracování dat budou v jedné kopii (ev. elektronicky) předány ČHMÚ v termínu uvedeném v žádosti.</w:t>
      </w:r>
    </w:p>
    <w:p w14:paraId="72D4FE70" w14:textId="77777777" w:rsidR="00CE1EEB" w:rsidRDefault="00CE1EEB" w:rsidP="001162C5">
      <w:pPr>
        <w:pStyle w:val="Zhlav"/>
        <w:numPr>
          <w:ilvl w:val="0"/>
          <w:numId w:val="17"/>
        </w:numPr>
        <w:ind w:left="284" w:hanging="284"/>
        <w:rPr>
          <w:i/>
          <w:sz w:val="18"/>
          <w:szCs w:val="18"/>
        </w:rPr>
      </w:pPr>
      <w:r w:rsidRPr="00CE1EEB">
        <w:rPr>
          <w:i/>
          <w:sz w:val="18"/>
          <w:szCs w:val="18"/>
        </w:rPr>
        <w:t>Ve zpracování bude řádně uveden původní pramen údajů (databáze ISKO, ČHMÚ).</w:t>
      </w:r>
    </w:p>
    <w:p w14:paraId="07291224" w14:textId="77777777" w:rsidR="00F35A0A" w:rsidRDefault="00F35A0A" w:rsidP="00F35A0A"/>
    <w:p w14:paraId="29C19D0C" w14:textId="4DA9AAA5" w:rsidR="000046A9" w:rsidRPr="00F96A9F" w:rsidRDefault="00F35A0A" w:rsidP="00F35A0A">
      <w:r>
        <w:t>T</w:t>
      </w:r>
      <w:r w:rsidR="000046A9" w:rsidRPr="00F96A9F">
        <w:t>ermín pro předání kopie výsledků zpracování:</w:t>
      </w:r>
    </w:p>
    <w:p w14:paraId="03B28BC3" w14:textId="77777777" w:rsidR="000046A9" w:rsidRPr="00F96A9F" w:rsidRDefault="000046A9" w:rsidP="00F35A0A">
      <w:r w:rsidRPr="00F96A9F">
        <w:t>V </w:t>
      </w:r>
      <w:r w:rsidR="003D47DD" w:rsidRPr="00F96A9F">
        <w:t>……………</w:t>
      </w:r>
      <w:r w:rsidRPr="00F96A9F">
        <w:t xml:space="preserve"> dne:</w:t>
      </w:r>
      <w:r w:rsidR="003D47DD" w:rsidRPr="00F96A9F">
        <w:t xml:space="preserve"> ……………… </w:t>
      </w:r>
      <w:r w:rsidRPr="00F96A9F">
        <w:t>Razítko organizace a podpis žadatele:</w:t>
      </w:r>
    </w:p>
    <w:p w14:paraId="0104654B" w14:textId="77777777" w:rsidR="00F35A0A" w:rsidRDefault="00F35A0A" w:rsidP="00F35A0A"/>
    <w:p w14:paraId="1E6C1CA3" w14:textId="77777777" w:rsidR="000046A9" w:rsidRPr="00F96A9F" w:rsidRDefault="000046A9" w:rsidP="00F35A0A">
      <w:r w:rsidRPr="00F96A9F">
        <w:t>Souhlasím s poskytnutím vyžádaných dat za uvedených podmínek:</w:t>
      </w:r>
    </w:p>
    <w:p w14:paraId="34934FB0" w14:textId="1AB82EE9" w:rsidR="00736AD6" w:rsidRDefault="000046A9" w:rsidP="00F35A0A">
      <w:pPr>
        <w:tabs>
          <w:tab w:val="left" w:pos="5670"/>
        </w:tabs>
      </w:pPr>
      <w:r w:rsidRPr="00F96A9F">
        <w:t>vedoucí ISKO</w:t>
      </w:r>
      <w:r w:rsidR="00F35A0A">
        <w:tab/>
        <w:t>ředitel ÚKO</w:t>
      </w:r>
    </w:p>
    <w:p w14:paraId="6B2512C4" w14:textId="1F11B72C" w:rsidR="00091F27" w:rsidRPr="00F96A9F" w:rsidRDefault="00F35A0A" w:rsidP="00F35A0A">
      <w:pPr>
        <w:tabs>
          <w:tab w:val="left" w:pos="5670"/>
        </w:tabs>
      </w:pPr>
      <w:r>
        <w:t>……………………………………</w:t>
      </w:r>
      <w:r>
        <w:tab/>
        <w:t>……………………………………</w:t>
      </w:r>
    </w:p>
    <w:sectPr w:rsidR="00091F27" w:rsidRPr="00F96A9F" w:rsidSect="00F35A0A">
      <w:headerReference w:type="default" r:id="rId9"/>
      <w:footerReference w:type="default" r:id="rId10"/>
      <w:pgSz w:w="11906" w:h="16838"/>
      <w:pgMar w:top="1531" w:right="1247" w:bottom="124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63028" w14:textId="77777777" w:rsidR="008B7F94" w:rsidRDefault="008B7F94" w:rsidP="002006AD">
      <w:r>
        <w:separator/>
      </w:r>
    </w:p>
  </w:endnote>
  <w:endnote w:type="continuationSeparator" w:id="0">
    <w:p w14:paraId="2948927E" w14:textId="77777777" w:rsidR="008B7F94" w:rsidRDefault="008B7F94" w:rsidP="00200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TC Bookman EE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48167584"/>
      <w:docPartObj>
        <w:docPartGallery w:val="Page Numbers (Bottom of Page)"/>
        <w:docPartUnique/>
      </w:docPartObj>
    </w:sdtPr>
    <w:sdtContent>
      <w:p w14:paraId="261A4197" w14:textId="77777777" w:rsidR="00222AED" w:rsidRDefault="00222AED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9A5AF" w14:textId="77777777" w:rsidR="008B7F94" w:rsidRDefault="008B7F94" w:rsidP="002006AD">
      <w:r>
        <w:separator/>
      </w:r>
    </w:p>
  </w:footnote>
  <w:footnote w:type="continuationSeparator" w:id="0">
    <w:p w14:paraId="0D009C2C" w14:textId="77777777" w:rsidR="008B7F94" w:rsidRDefault="008B7F94" w:rsidP="002006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44"/>
      <w:gridCol w:w="5453"/>
    </w:tblGrid>
    <w:tr w:rsidR="00222AED" w:rsidRPr="00CA42EB" w14:paraId="17D85653" w14:textId="77777777" w:rsidTr="00F35A0A">
      <w:tc>
        <w:tcPr>
          <w:tcW w:w="3544" w:type="dxa"/>
        </w:tcPr>
        <w:p w14:paraId="36BC7EE4" w14:textId="77777777" w:rsidR="00222AED" w:rsidRPr="00CA42EB" w:rsidRDefault="00222AED" w:rsidP="003C3634">
          <w:pPr>
            <w:pStyle w:val="Zhlav"/>
            <w:tabs>
              <w:tab w:val="clear" w:pos="4536"/>
              <w:tab w:val="clear" w:pos="9072"/>
            </w:tabs>
          </w:pPr>
        </w:p>
      </w:tc>
      <w:tc>
        <w:tcPr>
          <w:tcW w:w="5453" w:type="dxa"/>
        </w:tcPr>
        <w:p w14:paraId="785CB6A8" w14:textId="77777777" w:rsidR="00222AED" w:rsidRPr="00CA42EB" w:rsidRDefault="00222AED" w:rsidP="00470CC5">
          <w:pPr>
            <w:pStyle w:val="Zhlav"/>
            <w:tabs>
              <w:tab w:val="clear" w:pos="4536"/>
              <w:tab w:val="clear" w:pos="9072"/>
            </w:tabs>
          </w:pPr>
          <w:r w:rsidRPr="00CA42EB">
            <w:t>Provozní řád datové správy údajů chemického složení atmosférických srážek a atmosférické depozice</w:t>
          </w:r>
        </w:p>
      </w:tc>
    </w:tr>
  </w:tbl>
  <w:p w14:paraId="61747B67" w14:textId="77777777" w:rsidR="00222AED" w:rsidRDefault="00222AED" w:rsidP="00F35A0A">
    <w:pPr>
      <w:pStyle w:val="Bezmez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B71C4B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B142BDB"/>
    <w:multiLevelType w:val="multilevel"/>
    <w:tmpl w:val="0EFEA938"/>
    <w:lvl w:ilvl="0">
      <w:start w:val="1"/>
      <w:numFmt w:val="decimal"/>
      <w:pStyle w:val="slovanseznam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2DA6737"/>
    <w:multiLevelType w:val="hybridMultilevel"/>
    <w:tmpl w:val="EB3C083A"/>
    <w:lvl w:ilvl="0" w:tplc="2FBCA6A2">
      <w:start w:val="1"/>
      <w:numFmt w:val="upperRoman"/>
      <w:pStyle w:val="Podtitul2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47DE1"/>
    <w:multiLevelType w:val="hybridMultilevel"/>
    <w:tmpl w:val="D704545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CCFC7166">
      <w:start w:val="1"/>
      <w:numFmt w:val="decimal"/>
      <w:lvlText w:val="%2."/>
      <w:lvlJc w:val="left"/>
      <w:pPr>
        <w:ind w:left="1425" w:hanging="70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D3613F"/>
    <w:multiLevelType w:val="singleLevel"/>
    <w:tmpl w:val="ACF2636C"/>
    <w:lvl w:ilvl="0">
      <w:start w:val="1"/>
      <w:numFmt w:val="lowerLetter"/>
      <w:pStyle w:val="Textpsmene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1F26BBE"/>
    <w:multiLevelType w:val="hybridMultilevel"/>
    <w:tmpl w:val="6FBCE3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A936A4"/>
    <w:multiLevelType w:val="hybridMultilevel"/>
    <w:tmpl w:val="51FC92DC"/>
    <w:lvl w:ilvl="0" w:tplc="88F82F5A">
      <w:start w:val="1"/>
      <w:numFmt w:val="lowerLetter"/>
      <w:pStyle w:val="psmennseznam"/>
      <w:lvlText w:val="%1."/>
      <w:lvlJc w:val="left"/>
      <w:pPr>
        <w:ind w:left="360" w:hanging="360"/>
      </w:pPr>
    </w:lvl>
    <w:lvl w:ilvl="1" w:tplc="CCFC7166">
      <w:start w:val="1"/>
      <w:numFmt w:val="decimal"/>
      <w:lvlText w:val="%2."/>
      <w:lvlJc w:val="left"/>
      <w:pPr>
        <w:ind w:left="1425" w:hanging="70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D6C5117"/>
    <w:multiLevelType w:val="multilevel"/>
    <w:tmpl w:val="C02E5D62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34E97FFA"/>
    <w:multiLevelType w:val="hybridMultilevel"/>
    <w:tmpl w:val="FD52FF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DC247E"/>
    <w:multiLevelType w:val="singleLevel"/>
    <w:tmpl w:val="F77C0D34"/>
    <w:lvl w:ilvl="0">
      <w:numFmt w:val="bullet"/>
      <w:pStyle w:val="norm-hus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</w:rPr>
    </w:lvl>
  </w:abstractNum>
  <w:abstractNum w:abstractNumId="10" w15:restartNumberingAfterBreak="0">
    <w:nsid w:val="5F436190"/>
    <w:multiLevelType w:val="singleLevel"/>
    <w:tmpl w:val="DD581D2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605198E"/>
    <w:multiLevelType w:val="hybridMultilevel"/>
    <w:tmpl w:val="49FC9AD4"/>
    <w:lvl w:ilvl="0" w:tplc="381A9ABC">
      <w:start w:val="1"/>
      <w:numFmt w:val="decimal"/>
      <w:pStyle w:val="Nadpis6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533930"/>
    <w:multiLevelType w:val="hybridMultilevel"/>
    <w:tmpl w:val="35AEBB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8C00C9"/>
    <w:multiLevelType w:val="hybridMultilevel"/>
    <w:tmpl w:val="512C9B08"/>
    <w:lvl w:ilvl="0" w:tplc="2E5868F6">
      <w:start w:val="1"/>
      <w:numFmt w:val="bullet"/>
      <w:pStyle w:val="Odrkovsezna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ECC3E4">
      <w:numFmt w:val="bullet"/>
      <w:lvlText w:val="—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5993799">
    <w:abstractNumId w:val="13"/>
  </w:num>
  <w:num w:numId="2" w16cid:durableId="195238570">
    <w:abstractNumId w:val="1"/>
  </w:num>
  <w:num w:numId="3" w16cid:durableId="2093818700">
    <w:abstractNumId w:val="8"/>
  </w:num>
  <w:num w:numId="4" w16cid:durableId="1811051297">
    <w:abstractNumId w:val="7"/>
  </w:num>
  <w:num w:numId="5" w16cid:durableId="1025522734">
    <w:abstractNumId w:val="6"/>
  </w:num>
  <w:num w:numId="6" w16cid:durableId="1627855548">
    <w:abstractNumId w:val="6"/>
    <w:lvlOverride w:ilvl="0">
      <w:startOverride w:val="1"/>
    </w:lvlOverride>
  </w:num>
  <w:num w:numId="7" w16cid:durableId="733504659">
    <w:abstractNumId w:val="11"/>
  </w:num>
  <w:num w:numId="8" w16cid:durableId="594497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41382329">
    <w:abstractNumId w:val="10"/>
  </w:num>
  <w:num w:numId="10" w16cid:durableId="1777017522">
    <w:abstractNumId w:val="9"/>
  </w:num>
  <w:num w:numId="11" w16cid:durableId="174344934">
    <w:abstractNumId w:val="4"/>
  </w:num>
  <w:num w:numId="12" w16cid:durableId="973751313">
    <w:abstractNumId w:val="6"/>
    <w:lvlOverride w:ilvl="0">
      <w:startOverride w:val="1"/>
    </w:lvlOverride>
  </w:num>
  <w:num w:numId="13" w16cid:durableId="1565489599">
    <w:abstractNumId w:val="6"/>
    <w:lvlOverride w:ilvl="0">
      <w:startOverride w:val="1"/>
    </w:lvlOverride>
  </w:num>
  <w:num w:numId="14" w16cid:durableId="646208145">
    <w:abstractNumId w:val="6"/>
    <w:lvlOverride w:ilvl="0">
      <w:startOverride w:val="1"/>
    </w:lvlOverride>
  </w:num>
  <w:num w:numId="15" w16cid:durableId="1537501401">
    <w:abstractNumId w:val="12"/>
  </w:num>
  <w:num w:numId="16" w16cid:durableId="2110852440">
    <w:abstractNumId w:val="3"/>
  </w:num>
  <w:num w:numId="17" w16cid:durableId="873006387">
    <w:abstractNumId w:val="5"/>
  </w:num>
  <w:num w:numId="18" w16cid:durableId="1534074596">
    <w:abstractNumId w:val="2"/>
  </w:num>
  <w:num w:numId="19" w16cid:durableId="1361203807">
    <w:abstractNumId w:val="6"/>
    <w:lvlOverride w:ilvl="0">
      <w:startOverride w:val="1"/>
    </w:lvlOverride>
  </w:num>
  <w:num w:numId="20" w16cid:durableId="7943763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206794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4011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201155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069286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25046710">
    <w:abstractNumId w:val="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doNotTrackFormatting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426"/>
    <w:rsid w:val="00003877"/>
    <w:rsid w:val="000046A9"/>
    <w:rsid w:val="00010010"/>
    <w:rsid w:val="00011590"/>
    <w:rsid w:val="00032E4C"/>
    <w:rsid w:val="000404C4"/>
    <w:rsid w:val="00053B30"/>
    <w:rsid w:val="00056634"/>
    <w:rsid w:val="000574AF"/>
    <w:rsid w:val="0005773B"/>
    <w:rsid w:val="00057D71"/>
    <w:rsid w:val="00061659"/>
    <w:rsid w:val="0007115F"/>
    <w:rsid w:val="000840F7"/>
    <w:rsid w:val="00091F27"/>
    <w:rsid w:val="00092E96"/>
    <w:rsid w:val="00096D45"/>
    <w:rsid w:val="000A60AD"/>
    <w:rsid w:val="000B74CC"/>
    <w:rsid w:val="000C5CCC"/>
    <w:rsid w:val="000D2F06"/>
    <w:rsid w:val="000E21B1"/>
    <w:rsid w:val="000F29A8"/>
    <w:rsid w:val="00103CE8"/>
    <w:rsid w:val="00104037"/>
    <w:rsid w:val="00110443"/>
    <w:rsid w:val="00114E70"/>
    <w:rsid w:val="001162C5"/>
    <w:rsid w:val="001220B8"/>
    <w:rsid w:val="00134770"/>
    <w:rsid w:val="0013763D"/>
    <w:rsid w:val="0015381F"/>
    <w:rsid w:val="00154DE0"/>
    <w:rsid w:val="001A5B08"/>
    <w:rsid w:val="001A6DCD"/>
    <w:rsid w:val="001B6A41"/>
    <w:rsid w:val="001D0245"/>
    <w:rsid w:val="001D1727"/>
    <w:rsid w:val="001E63F7"/>
    <w:rsid w:val="001E7632"/>
    <w:rsid w:val="001F01EB"/>
    <w:rsid w:val="001F4332"/>
    <w:rsid w:val="001F6655"/>
    <w:rsid w:val="002006AD"/>
    <w:rsid w:val="0021188A"/>
    <w:rsid w:val="00222AED"/>
    <w:rsid w:val="00237227"/>
    <w:rsid w:val="00252227"/>
    <w:rsid w:val="002524DA"/>
    <w:rsid w:val="002528F6"/>
    <w:rsid w:val="00274F46"/>
    <w:rsid w:val="00291527"/>
    <w:rsid w:val="002916E2"/>
    <w:rsid w:val="0029745B"/>
    <w:rsid w:val="002A02BA"/>
    <w:rsid w:val="002A557E"/>
    <w:rsid w:val="002B0284"/>
    <w:rsid w:val="002C5F38"/>
    <w:rsid w:val="002D1072"/>
    <w:rsid w:val="002D7B86"/>
    <w:rsid w:val="002E12E5"/>
    <w:rsid w:val="00302394"/>
    <w:rsid w:val="00322AA0"/>
    <w:rsid w:val="00325091"/>
    <w:rsid w:val="00334BEA"/>
    <w:rsid w:val="003372EF"/>
    <w:rsid w:val="00345C95"/>
    <w:rsid w:val="00356189"/>
    <w:rsid w:val="00366192"/>
    <w:rsid w:val="003719C6"/>
    <w:rsid w:val="00372EB1"/>
    <w:rsid w:val="003B71BC"/>
    <w:rsid w:val="003C0BFE"/>
    <w:rsid w:val="003C3634"/>
    <w:rsid w:val="003C4F6D"/>
    <w:rsid w:val="003C5D77"/>
    <w:rsid w:val="003D0813"/>
    <w:rsid w:val="003D47DD"/>
    <w:rsid w:val="003D5C09"/>
    <w:rsid w:val="004055CB"/>
    <w:rsid w:val="00412704"/>
    <w:rsid w:val="004128F9"/>
    <w:rsid w:val="00415AB9"/>
    <w:rsid w:val="0043115B"/>
    <w:rsid w:val="00436345"/>
    <w:rsid w:val="004365F0"/>
    <w:rsid w:val="00443F53"/>
    <w:rsid w:val="004450AA"/>
    <w:rsid w:val="00455763"/>
    <w:rsid w:val="00470CC5"/>
    <w:rsid w:val="00471511"/>
    <w:rsid w:val="00476D9E"/>
    <w:rsid w:val="00494475"/>
    <w:rsid w:val="004A1024"/>
    <w:rsid w:val="004A294D"/>
    <w:rsid w:val="004A2F39"/>
    <w:rsid w:val="004B20DE"/>
    <w:rsid w:val="004C03BA"/>
    <w:rsid w:val="004C08E4"/>
    <w:rsid w:val="004C6079"/>
    <w:rsid w:val="004E2429"/>
    <w:rsid w:val="004E2D57"/>
    <w:rsid w:val="004F0E1B"/>
    <w:rsid w:val="005020B7"/>
    <w:rsid w:val="00506F0D"/>
    <w:rsid w:val="00514FA7"/>
    <w:rsid w:val="00554580"/>
    <w:rsid w:val="005830F3"/>
    <w:rsid w:val="005A42FF"/>
    <w:rsid w:val="005A7A5F"/>
    <w:rsid w:val="005B46A1"/>
    <w:rsid w:val="005C158A"/>
    <w:rsid w:val="005D6015"/>
    <w:rsid w:val="005E4976"/>
    <w:rsid w:val="005E6B22"/>
    <w:rsid w:val="005E6C92"/>
    <w:rsid w:val="005F2643"/>
    <w:rsid w:val="00611B72"/>
    <w:rsid w:val="0061317A"/>
    <w:rsid w:val="00613982"/>
    <w:rsid w:val="00617346"/>
    <w:rsid w:val="0062689B"/>
    <w:rsid w:val="00664BBF"/>
    <w:rsid w:val="006761A4"/>
    <w:rsid w:val="00687B38"/>
    <w:rsid w:val="00691E68"/>
    <w:rsid w:val="00696939"/>
    <w:rsid w:val="006A2A9A"/>
    <w:rsid w:val="006A5C1D"/>
    <w:rsid w:val="006B45A2"/>
    <w:rsid w:val="006D5CB1"/>
    <w:rsid w:val="006E24CE"/>
    <w:rsid w:val="006E4ED2"/>
    <w:rsid w:val="006F1972"/>
    <w:rsid w:val="006F5A17"/>
    <w:rsid w:val="00700856"/>
    <w:rsid w:val="00734070"/>
    <w:rsid w:val="007353DC"/>
    <w:rsid w:val="00736AD6"/>
    <w:rsid w:val="00745F4A"/>
    <w:rsid w:val="007561A0"/>
    <w:rsid w:val="0075633D"/>
    <w:rsid w:val="00793A8B"/>
    <w:rsid w:val="00795892"/>
    <w:rsid w:val="007A2815"/>
    <w:rsid w:val="007A6E88"/>
    <w:rsid w:val="007B25BD"/>
    <w:rsid w:val="007B63E5"/>
    <w:rsid w:val="007C3BCC"/>
    <w:rsid w:val="007C6D4D"/>
    <w:rsid w:val="0080570A"/>
    <w:rsid w:val="00821043"/>
    <w:rsid w:val="00822E09"/>
    <w:rsid w:val="00825877"/>
    <w:rsid w:val="008271EB"/>
    <w:rsid w:val="0083401A"/>
    <w:rsid w:val="00850F9A"/>
    <w:rsid w:val="00852D2A"/>
    <w:rsid w:val="00857BA8"/>
    <w:rsid w:val="0086138F"/>
    <w:rsid w:val="008827D6"/>
    <w:rsid w:val="008838EE"/>
    <w:rsid w:val="008915A4"/>
    <w:rsid w:val="008937E1"/>
    <w:rsid w:val="008A1A90"/>
    <w:rsid w:val="008A2C8A"/>
    <w:rsid w:val="008A428E"/>
    <w:rsid w:val="008A439C"/>
    <w:rsid w:val="008B31B4"/>
    <w:rsid w:val="008B7F94"/>
    <w:rsid w:val="008C5ED2"/>
    <w:rsid w:val="008D2384"/>
    <w:rsid w:val="008F14FE"/>
    <w:rsid w:val="008F2420"/>
    <w:rsid w:val="0090157F"/>
    <w:rsid w:val="009101DB"/>
    <w:rsid w:val="00921B5D"/>
    <w:rsid w:val="00921F10"/>
    <w:rsid w:val="009259EE"/>
    <w:rsid w:val="00927FAE"/>
    <w:rsid w:val="009470CF"/>
    <w:rsid w:val="00952955"/>
    <w:rsid w:val="0095447C"/>
    <w:rsid w:val="00954A0C"/>
    <w:rsid w:val="00983E6A"/>
    <w:rsid w:val="00990810"/>
    <w:rsid w:val="00996496"/>
    <w:rsid w:val="009A276C"/>
    <w:rsid w:val="009A314E"/>
    <w:rsid w:val="009D6E42"/>
    <w:rsid w:val="009E0FE0"/>
    <w:rsid w:val="009E282B"/>
    <w:rsid w:val="009F2F0A"/>
    <w:rsid w:val="00A049A5"/>
    <w:rsid w:val="00A06479"/>
    <w:rsid w:val="00A13965"/>
    <w:rsid w:val="00A17016"/>
    <w:rsid w:val="00A247DB"/>
    <w:rsid w:val="00A31582"/>
    <w:rsid w:val="00A329A9"/>
    <w:rsid w:val="00A43250"/>
    <w:rsid w:val="00A66496"/>
    <w:rsid w:val="00A81765"/>
    <w:rsid w:val="00A82E1E"/>
    <w:rsid w:val="00AA687E"/>
    <w:rsid w:val="00AC16D4"/>
    <w:rsid w:val="00AE567D"/>
    <w:rsid w:val="00AE5DE8"/>
    <w:rsid w:val="00B21291"/>
    <w:rsid w:val="00B23000"/>
    <w:rsid w:val="00B35366"/>
    <w:rsid w:val="00B3679D"/>
    <w:rsid w:val="00B36831"/>
    <w:rsid w:val="00B4598D"/>
    <w:rsid w:val="00B62ABF"/>
    <w:rsid w:val="00B6434E"/>
    <w:rsid w:val="00B6478E"/>
    <w:rsid w:val="00B80C1A"/>
    <w:rsid w:val="00B84B6B"/>
    <w:rsid w:val="00B96A1B"/>
    <w:rsid w:val="00B97BBB"/>
    <w:rsid w:val="00BB2C0A"/>
    <w:rsid w:val="00BC2E0C"/>
    <w:rsid w:val="00BC48D4"/>
    <w:rsid w:val="00BC5A73"/>
    <w:rsid w:val="00BD3860"/>
    <w:rsid w:val="00C108FE"/>
    <w:rsid w:val="00C1440C"/>
    <w:rsid w:val="00C27F1E"/>
    <w:rsid w:val="00C33D76"/>
    <w:rsid w:val="00C34AC9"/>
    <w:rsid w:val="00C40CFB"/>
    <w:rsid w:val="00C4371B"/>
    <w:rsid w:val="00C47369"/>
    <w:rsid w:val="00C52426"/>
    <w:rsid w:val="00C56C80"/>
    <w:rsid w:val="00C57CC4"/>
    <w:rsid w:val="00C61CA9"/>
    <w:rsid w:val="00C72031"/>
    <w:rsid w:val="00C72D3F"/>
    <w:rsid w:val="00C74ACD"/>
    <w:rsid w:val="00C830F3"/>
    <w:rsid w:val="00C84FD6"/>
    <w:rsid w:val="00C97671"/>
    <w:rsid w:val="00CA42EB"/>
    <w:rsid w:val="00CB234E"/>
    <w:rsid w:val="00CD266C"/>
    <w:rsid w:val="00CD7F47"/>
    <w:rsid w:val="00CE1EEB"/>
    <w:rsid w:val="00CF3D4A"/>
    <w:rsid w:val="00D137D6"/>
    <w:rsid w:val="00D13D0E"/>
    <w:rsid w:val="00D1440F"/>
    <w:rsid w:val="00D155E8"/>
    <w:rsid w:val="00D24C8A"/>
    <w:rsid w:val="00D30012"/>
    <w:rsid w:val="00D4288E"/>
    <w:rsid w:val="00D4799A"/>
    <w:rsid w:val="00D60A39"/>
    <w:rsid w:val="00D628CE"/>
    <w:rsid w:val="00D66741"/>
    <w:rsid w:val="00D7071F"/>
    <w:rsid w:val="00D7232E"/>
    <w:rsid w:val="00D7316C"/>
    <w:rsid w:val="00D74312"/>
    <w:rsid w:val="00D83522"/>
    <w:rsid w:val="00D86B46"/>
    <w:rsid w:val="00D90B3B"/>
    <w:rsid w:val="00DA2958"/>
    <w:rsid w:val="00DA605E"/>
    <w:rsid w:val="00DB2109"/>
    <w:rsid w:val="00DC0DB1"/>
    <w:rsid w:val="00DC1BCB"/>
    <w:rsid w:val="00DC6557"/>
    <w:rsid w:val="00DD032C"/>
    <w:rsid w:val="00DD0FCD"/>
    <w:rsid w:val="00DD3E92"/>
    <w:rsid w:val="00DE0856"/>
    <w:rsid w:val="00DF0ACD"/>
    <w:rsid w:val="00E05046"/>
    <w:rsid w:val="00E06520"/>
    <w:rsid w:val="00E13219"/>
    <w:rsid w:val="00E20B1E"/>
    <w:rsid w:val="00E25542"/>
    <w:rsid w:val="00E26B80"/>
    <w:rsid w:val="00E2742D"/>
    <w:rsid w:val="00E34AE1"/>
    <w:rsid w:val="00E3784E"/>
    <w:rsid w:val="00E42C76"/>
    <w:rsid w:val="00E44E5B"/>
    <w:rsid w:val="00E45263"/>
    <w:rsid w:val="00E52835"/>
    <w:rsid w:val="00E55C0D"/>
    <w:rsid w:val="00E611A5"/>
    <w:rsid w:val="00E6397B"/>
    <w:rsid w:val="00E94D34"/>
    <w:rsid w:val="00EA55AC"/>
    <w:rsid w:val="00EB5B7D"/>
    <w:rsid w:val="00EB6FDC"/>
    <w:rsid w:val="00EC06DA"/>
    <w:rsid w:val="00EC1FC8"/>
    <w:rsid w:val="00ED4BFB"/>
    <w:rsid w:val="00ED71A4"/>
    <w:rsid w:val="00EE0D56"/>
    <w:rsid w:val="00EF1D05"/>
    <w:rsid w:val="00F301D3"/>
    <w:rsid w:val="00F349FA"/>
    <w:rsid w:val="00F35A0A"/>
    <w:rsid w:val="00F43587"/>
    <w:rsid w:val="00F44354"/>
    <w:rsid w:val="00F4520B"/>
    <w:rsid w:val="00F474BE"/>
    <w:rsid w:val="00F50CFD"/>
    <w:rsid w:val="00F552F3"/>
    <w:rsid w:val="00F56B28"/>
    <w:rsid w:val="00F570EC"/>
    <w:rsid w:val="00F742DB"/>
    <w:rsid w:val="00F76BF4"/>
    <w:rsid w:val="00F774AD"/>
    <w:rsid w:val="00F77A53"/>
    <w:rsid w:val="00F96A9F"/>
    <w:rsid w:val="00FA69FD"/>
    <w:rsid w:val="00FC0306"/>
    <w:rsid w:val="00FC4885"/>
    <w:rsid w:val="00FC6807"/>
    <w:rsid w:val="00FF1E6B"/>
    <w:rsid w:val="00FF5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2E3A669"/>
  <w15:docId w15:val="{C94AA9B7-FAF6-4E87-970F-3E38EC61A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uiPriority="10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7"/>
    <w:qFormat/>
    <w:rsid w:val="00927FAE"/>
    <w:pPr>
      <w:spacing w:before="120" w:line="240" w:lineRule="auto"/>
      <w:jc w:val="both"/>
    </w:pPr>
    <w:rPr>
      <w:rFonts w:ascii="Times New Roman" w:hAnsi="Times New Roman"/>
      <w:color w:val="14387F"/>
      <w:sz w:val="24"/>
    </w:rPr>
  </w:style>
  <w:style w:type="paragraph" w:styleId="Nadpis1">
    <w:name w:val="heading 1"/>
    <w:basedOn w:val="Normln"/>
    <w:next w:val="Normln"/>
    <w:link w:val="Nadpis1Char"/>
    <w:qFormat/>
    <w:rsid w:val="00471511"/>
    <w:pPr>
      <w:keepNext/>
      <w:keepLines/>
      <w:numPr>
        <w:numId w:val="4"/>
      </w:numPr>
      <w:spacing w:before="240" w:after="120"/>
      <w:jc w:val="left"/>
      <w:outlineLvl w:val="0"/>
    </w:pPr>
    <w:rPr>
      <w:rFonts w:ascii="Arial" w:eastAsiaTheme="majorEastAsia" w:hAnsi="Arial" w:cstheme="majorBidi"/>
      <w:b/>
      <w:sz w:val="36"/>
      <w:szCs w:val="32"/>
    </w:rPr>
  </w:style>
  <w:style w:type="paragraph" w:styleId="Nadpis2">
    <w:name w:val="heading 2"/>
    <w:basedOn w:val="Nadpis1"/>
    <w:next w:val="Normln"/>
    <w:link w:val="Nadpis2Char"/>
    <w:qFormat/>
    <w:rsid w:val="00D86B46"/>
    <w:pPr>
      <w:numPr>
        <w:numId w:val="0"/>
      </w:numPr>
      <w:spacing w:before="0"/>
      <w:outlineLvl w:val="1"/>
    </w:pPr>
    <w:rPr>
      <w:sz w:val="32"/>
    </w:rPr>
  </w:style>
  <w:style w:type="paragraph" w:styleId="Nadpis3">
    <w:name w:val="heading 3"/>
    <w:basedOn w:val="Nadpis1"/>
    <w:next w:val="Normln"/>
    <w:link w:val="Nadpis3Char"/>
    <w:qFormat/>
    <w:rsid w:val="00B4598D"/>
    <w:pPr>
      <w:numPr>
        <w:ilvl w:val="2"/>
      </w:numPr>
      <w:spacing w:before="300"/>
      <w:outlineLvl w:val="2"/>
    </w:pPr>
    <w:rPr>
      <w:sz w:val="28"/>
      <w:szCs w:val="24"/>
    </w:rPr>
  </w:style>
  <w:style w:type="paragraph" w:styleId="Nadpis4">
    <w:name w:val="heading 4"/>
    <w:basedOn w:val="Normln"/>
    <w:next w:val="Normln"/>
    <w:link w:val="Nadpis4Char"/>
    <w:qFormat/>
    <w:rsid w:val="006D5CB1"/>
    <w:pPr>
      <w:keepNext/>
      <w:keepLines/>
      <w:spacing w:before="200" w:after="240"/>
      <w:outlineLvl w:val="3"/>
    </w:pPr>
    <w:rPr>
      <w:rFonts w:ascii="Arial" w:eastAsiaTheme="majorEastAsia" w:hAnsi="Arial" w:cstheme="majorBidi"/>
      <w:b/>
      <w:bCs/>
      <w:i/>
      <w:iCs/>
    </w:rPr>
  </w:style>
  <w:style w:type="paragraph" w:styleId="Nadpis5">
    <w:name w:val="heading 5"/>
    <w:basedOn w:val="Normln"/>
    <w:next w:val="Normln"/>
    <w:link w:val="Nadpis5Char"/>
    <w:qFormat/>
    <w:rsid w:val="00DD3E92"/>
    <w:pPr>
      <w:keepNext/>
      <w:keepLines/>
      <w:spacing w:before="200" w:after="0"/>
      <w:outlineLvl w:val="4"/>
    </w:pPr>
    <w:rPr>
      <w:rFonts w:ascii="Arial" w:eastAsiaTheme="majorEastAsia" w:hAnsi="Arial" w:cstheme="majorBidi"/>
      <w:b/>
      <w:sz w:val="22"/>
      <w:u w:val="single"/>
    </w:rPr>
  </w:style>
  <w:style w:type="paragraph" w:styleId="Nadpis6">
    <w:name w:val="heading 6"/>
    <w:basedOn w:val="Normln"/>
    <w:next w:val="Normln"/>
    <w:link w:val="Nadpis6Char"/>
    <w:qFormat/>
    <w:rsid w:val="008D2384"/>
    <w:pPr>
      <w:keepNext/>
      <w:keepLines/>
      <w:numPr>
        <w:numId w:val="7"/>
      </w:numPr>
      <w:spacing w:before="240" w:after="120"/>
      <w:ind w:left="284" w:hanging="284"/>
      <w:outlineLvl w:val="5"/>
    </w:pPr>
    <w:rPr>
      <w:rFonts w:ascii="Arial" w:eastAsiaTheme="majorEastAsia" w:hAnsi="Arial" w:cstheme="majorBidi"/>
      <w:b/>
      <w:iCs/>
      <w:sz w:val="22"/>
      <w:u w:val="single"/>
    </w:rPr>
  </w:style>
  <w:style w:type="paragraph" w:styleId="Nadpis7">
    <w:name w:val="heading 7"/>
    <w:basedOn w:val="Normln"/>
    <w:next w:val="Normln"/>
    <w:link w:val="Nadpis7Char"/>
    <w:rsid w:val="00D24C8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rsid w:val="00D24C8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rsid w:val="00D24C8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71511"/>
    <w:rPr>
      <w:rFonts w:ascii="Arial" w:eastAsiaTheme="majorEastAsia" w:hAnsi="Arial" w:cstheme="majorBidi"/>
      <w:b/>
      <w:color w:val="14387F"/>
      <w:sz w:val="36"/>
      <w:szCs w:val="32"/>
    </w:rPr>
  </w:style>
  <w:style w:type="paragraph" w:styleId="Nzev">
    <w:name w:val="Title"/>
    <w:aliases w:val="Nadpis"/>
    <w:basedOn w:val="Normln"/>
    <w:next w:val="Normln"/>
    <w:link w:val="NzevChar"/>
    <w:qFormat/>
    <w:rsid w:val="003C0BFE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aliases w:val="Nadpis Char"/>
    <w:basedOn w:val="Standardnpsmoodstavce"/>
    <w:link w:val="Nzev"/>
    <w:uiPriority w:val="10"/>
    <w:rsid w:val="002006AD"/>
    <w:rPr>
      <w:rFonts w:asciiTheme="majorHAnsi" w:eastAsiaTheme="majorEastAsia" w:hAnsiTheme="majorHAnsi" w:cstheme="majorBidi"/>
      <w:color w:val="14387F"/>
      <w:spacing w:val="-10"/>
      <w:kern w:val="28"/>
      <w:sz w:val="56"/>
      <w:szCs w:val="56"/>
    </w:rPr>
  </w:style>
  <w:style w:type="paragraph" w:customStyle="1" w:styleId="Nadpisdokumentu">
    <w:name w:val="Nadpis dokumentu"/>
    <w:next w:val="Normln"/>
    <w:qFormat/>
    <w:rsid w:val="004365F0"/>
    <w:pPr>
      <w:spacing w:before="600" w:after="240" w:line="240" w:lineRule="auto"/>
    </w:pPr>
    <w:rPr>
      <w:rFonts w:ascii="Arial" w:eastAsiaTheme="majorEastAsia" w:hAnsi="Arial" w:cstheme="majorBidi"/>
      <w:b/>
      <w:color w:val="14387F"/>
      <w:spacing w:val="-10"/>
      <w:kern w:val="28"/>
      <w:sz w:val="56"/>
      <w:szCs w:val="86"/>
    </w:rPr>
  </w:style>
  <w:style w:type="paragraph" w:customStyle="1" w:styleId="Podnadpisdokumentu">
    <w:name w:val="Podnadpis dokumentu"/>
    <w:basedOn w:val="Nadpisdokumentu"/>
    <w:uiPriority w:val="1"/>
    <w:qFormat/>
    <w:rsid w:val="001E7632"/>
    <w:pPr>
      <w:spacing w:before="240"/>
    </w:pPr>
    <w:rPr>
      <w:b w:val="0"/>
      <w:sz w:val="52"/>
      <w:szCs w:val="52"/>
    </w:rPr>
  </w:style>
  <w:style w:type="paragraph" w:customStyle="1" w:styleId="Autoi">
    <w:name w:val="Autoři"/>
    <w:basedOn w:val="Normln"/>
    <w:uiPriority w:val="2"/>
    <w:qFormat/>
    <w:rsid w:val="000840F7"/>
    <w:pPr>
      <w:spacing w:before="0" w:after="0"/>
    </w:pPr>
    <w:rPr>
      <w:i/>
    </w:rPr>
  </w:style>
  <w:style w:type="paragraph" w:styleId="Zhlav">
    <w:name w:val="header"/>
    <w:basedOn w:val="Normln"/>
    <w:link w:val="ZhlavChar"/>
    <w:rsid w:val="0035618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rsid w:val="002006AD"/>
    <w:rPr>
      <w:rFonts w:ascii="Times New Roman" w:hAnsi="Times New Roman"/>
      <w:color w:val="14387F"/>
      <w:sz w:val="20"/>
    </w:rPr>
  </w:style>
  <w:style w:type="paragraph" w:styleId="Zpat">
    <w:name w:val="footer"/>
    <w:basedOn w:val="Normln"/>
    <w:link w:val="ZpatChar"/>
    <w:rsid w:val="00356189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rsid w:val="002006AD"/>
    <w:rPr>
      <w:rFonts w:ascii="Times New Roman" w:hAnsi="Times New Roman"/>
      <w:color w:val="14387F"/>
      <w:sz w:val="20"/>
    </w:rPr>
  </w:style>
  <w:style w:type="paragraph" w:customStyle="1" w:styleId="Kontakt">
    <w:name w:val="Kontakt"/>
    <w:basedOn w:val="Normln"/>
    <w:uiPriority w:val="12"/>
    <w:qFormat/>
    <w:rsid w:val="00921F10"/>
    <w:pPr>
      <w:spacing w:before="12000"/>
    </w:pPr>
    <w:rPr>
      <w:rFonts w:ascii="Arial" w:hAnsi="Arial"/>
      <w:b/>
      <w:sz w:val="26"/>
    </w:rPr>
  </w:style>
  <w:style w:type="paragraph" w:customStyle="1" w:styleId="Kontaktjmno">
    <w:name w:val="Kontakt jméno"/>
    <w:basedOn w:val="Normln"/>
    <w:uiPriority w:val="13"/>
    <w:qFormat/>
    <w:rsid w:val="00921F10"/>
    <w:pPr>
      <w:spacing w:after="0"/>
    </w:pPr>
    <w:rPr>
      <w:b/>
    </w:rPr>
  </w:style>
  <w:style w:type="paragraph" w:customStyle="1" w:styleId="Kontaktostatn">
    <w:name w:val="Kontakt ostatní"/>
    <w:basedOn w:val="Normln"/>
    <w:uiPriority w:val="14"/>
    <w:qFormat/>
    <w:rsid w:val="00011590"/>
    <w:pPr>
      <w:spacing w:before="0" w:after="0"/>
    </w:pPr>
  </w:style>
  <w:style w:type="character" w:customStyle="1" w:styleId="Nadpis2Char">
    <w:name w:val="Nadpis 2 Char"/>
    <w:basedOn w:val="Standardnpsmoodstavce"/>
    <w:link w:val="Nadpis2"/>
    <w:rsid w:val="00D86B46"/>
    <w:rPr>
      <w:rFonts w:ascii="Arial" w:eastAsiaTheme="majorEastAsia" w:hAnsi="Arial" w:cstheme="majorBidi"/>
      <w:b/>
      <w:color w:val="14387F"/>
      <w:sz w:val="32"/>
      <w:szCs w:val="32"/>
    </w:rPr>
  </w:style>
  <w:style w:type="character" w:customStyle="1" w:styleId="Nadpis3Char">
    <w:name w:val="Nadpis 3 Char"/>
    <w:basedOn w:val="Standardnpsmoodstavce"/>
    <w:link w:val="Nadpis3"/>
    <w:rsid w:val="00B4598D"/>
    <w:rPr>
      <w:rFonts w:ascii="Arial" w:eastAsiaTheme="majorEastAsia" w:hAnsi="Arial" w:cstheme="majorBidi"/>
      <w:b/>
      <w:color w:val="14387F"/>
      <w:sz w:val="28"/>
      <w:szCs w:val="24"/>
    </w:rPr>
  </w:style>
  <w:style w:type="paragraph" w:customStyle="1" w:styleId="normlnzvraznn">
    <w:name w:val="normální zvýrazněný"/>
    <w:basedOn w:val="Normln"/>
    <w:uiPriority w:val="6"/>
    <w:qFormat/>
    <w:rsid w:val="00927FAE"/>
    <w:pPr>
      <w:spacing w:after="80"/>
    </w:pPr>
    <w:rPr>
      <w:b/>
    </w:rPr>
  </w:style>
  <w:style w:type="paragraph" w:styleId="Nadpisobsahu">
    <w:name w:val="TOC Heading"/>
    <w:basedOn w:val="Nadpis1"/>
    <w:next w:val="Normln"/>
    <w:uiPriority w:val="39"/>
    <w:rsid w:val="006B45A2"/>
    <w:pPr>
      <w:spacing w:line="259" w:lineRule="auto"/>
      <w:outlineLvl w:val="9"/>
    </w:pPr>
    <w:rPr>
      <w:sz w:val="52"/>
      <w:lang w:eastAsia="cs-CZ"/>
    </w:rPr>
  </w:style>
  <w:style w:type="paragraph" w:styleId="Obsah1">
    <w:name w:val="toc 1"/>
    <w:basedOn w:val="Normln"/>
    <w:next w:val="Normln"/>
    <w:autoRedefine/>
    <w:uiPriority w:val="39"/>
    <w:rsid w:val="005A7A5F"/>
    <w:pPr>
      <w:tabs>
        <w:tab w:val="left" w:pos="680"/>
        <w:tab w:val="right" w:leader="dot" w:pos="9060"/>
      </w:tabs>
      <w:spacing w:after="240"/>
    </w:pPr>
    <w:rPr>
      <w:rFonts w:ascii="Arial" w:hAnsi="Arial"/>
      <w:b/>
      <w:sz w:val="26"/>
    </w:rPr>
  </w:style>
  <w:style w:type="paragraph" w:styleId="Obsah2">
    <w:name w:val="toc 2"/>
    <w:basedOn w:val="Normln"/>
    <w:next w:val="Normln"/>
    <w:autoRedefine/>
    <w:uiPriority w:val="39"/>
    <w:rsid w:val="00DF0ACD"/>
    <w:pPr>
      <w:tabs>
        <w:tab w:val="right" w:leader="dot" w:pos="9060"/>
      </w:tabs>
      <w:spacing w:after="240" w:line="240" w:lineRule="exact"/>
      <w:ind w:left="680"/>
    </w:pPr>
    <w:rPr>
      <w:rFonts w:ascii="Arial" w:hAnsi="Arial"/>
      <w:sz w:val="22"/>
    </w:rPr>
  </w:style>
  <w:style w:type="paragraph" w:styleId="Obsah3">
    <w:name w:val="toc 3"/>
    <w:basedOn w:val="Normln"/>
    <w:next w:val="Normln"/>
    <w:autoRedefine/>
    <w:uiPriority w:val="39"/>
    <w:rsid w:val="00DF0ACD"/>
    <w:pPr>
      <w:tabs>
        <w:tab w:val="right" w:leader="dot" w:pos="9060"/>
      </w:tabs>
      <w:spacing w:after="240" w:line="240" w:lineRule="exact"/>
      <w:ind w:left="1418"/>
    </w:pPr>
    <w:rPr>
      <w:rFonts w:ascii="Arial" w:hAnsi="Arial"/>
      <w:sz w:val="22"/>
    </w:rPr>
  </w:style>
  <w:style w:type="character" w:styleId="Hypertextovodkaz">
    <w:name w:val="Hyperlink"/>
    <w:basedOn w:val="Standardnpsmoodstavce"/>
    <w:uiPriority w:val="99"/>
    <w:rsid w:val="006B45A2"/>
    <w:rPr>
      <w:color w:val="0563C1" w:themeColor="hyperlink"/>
      <w:u w:val="single"/>
    </w:rPr>
  </w:style>
  <w:style w:type="paragraph" w:customStyle="1" w:styleId="citt">
    <w:name w:val="citát"/>
    <w:basedOn w:val="Normln"/>
    <w:uiPriority w:val="8"/>
    <w:rsid w:val="002006AD"/>
    <w:pPr>
      <w:spacing w:before="480" w:after="360" w:line="253" w:lineRule="exact"/>
      <w:ind w:right="3260"/>
    </w:pPr>
    <w:rPr>
      <w:rFonts w:ascii="Arial" w:hAnsi="Arial"/>
      <w:i/>
      <w:sz w:val="22"/>
    </w:rPr>
  </w:style>
  <w:style w:type="paragraph" w:customStyle="1" w:styleId="Odrkovseznam">
    <w:name w:val="Odrážkový seznam"/>
    <w:basedOn w:val="Bezmezer"/>
    <w:uiPriority w:val="9"/>
    <w:qFormat/>
    <w:rsid w:val="00664BBF"/>
    <w:pPr>
      <w:numPr>
        <w:numId w:val="1"/>
      </w:numPr>
      <w:spacing w:before="60" w:after="60"/>
      <w:ind w:left="709" w:hanging="425"/>
      <w:jc w:val="both"/>
    </w:pPr>
  </w:style>
  <w:style w:type="paragraph" w:styleId="Titulek">
    <w:name w:val="caption"/>
    <w:aliases w:val="Titulek obrázku"/>
    <w:basedOn w:val="Normln"/>
    <w:next w:val="Normln"/>
    <w:uiPriority w:val="35"/>
    <w:qFormat/>
    <w:rsid w:val="00514FA7"/>
    <w:pPr>
      <w:spacing w:before="0" w:after="200"/>
    </w:pPr>
    <w:rPr>
      <w:rFonts w:ascii="Arial" w:hAnsi="Arial"/>
      <w:i/>
      <w:iCs/>
      <w:sz w:val="22"/>
      <w:szCs w:val="18"/>
    </w:rPr>
  </w:style>
  <w:style w:type="paragraph" w:styleId="Odstavecseseznamem">
    <w:name w:val="List Paragraph"/>
    <w:basedOn w:val="Normln"/>
    <w:uiPriority w:val="34"/>
    <w:qFormat/>
    <w:rsid w:val="00D137D6"/>
    <w:pPr>
      <w:ind w:left="720"/>
      <w:contextualSpacing/>
    </w:pPr>
  </w:style>
  <w:style w:type="paragraph" w:styleId="slovanseznam">
    <w:name w:val="List Number"/>
    <w:basedOn w:val="Normln"/>
    <w:uiPriority w:val="10"/>
    <w:rsid w:val="00A06479"/>
    <w:pPr>
      <w:numPr>
        <w:numId w:val="2"/>
      </w:numPr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1590"/>
    <w:pPr>
      <w:spacing w:before="0" w:after="0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1590"/>
    <w:rPr>
      <w:rFonts w:ascii="Times New Roman" w:hAnsi="Times New Roman"/>
      <w:color w:val="14387F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11590"/>
    <w:rPr>
      <w:vertAlign w:val="superscript"/>
    </w:rPr>
  </w:style>
  <w:style w:type="paragraph" w:customStyle="1" w:styleId="Poznmkapodarou">
    <w:name w:val="Poznámka pod čarou"/>
    <w:basedOn w:val="Textpoznpodarou"/>
    <w:uiPriority w:val="11"/>
    <w:rsid w:val="00E611A5"/>
  </w:style>
  <w:style w:type="paragraph" w:styleId="Citt0">
    <w:name w:val="Quote"/>
    <w:basedOn w:val="citt"/>
    <w:next w:val="Normln"/>
    <w:link w:val="CittChar"/>
    <w:uiPriority w:val="29"/>
    <w:qFormat/>
    <w:rsid w:val="008A2C8A"/>
  </w:style>
  <w:style w:type="character" w:customStyle="1" w:styleId="CittChar">
    <w:name w:val="Citát Char"/>
    <w:basedOn w:val="Standardnpsmoodstavce"/>
    <w:link w:val="Citt0"/>
    <w:uiPriority w:val="29"/>
    <w:rsid w:val="008A2C8A"/>
    <w:rPr>
      <w:rFonts w:ascii="Arial" w:hAnsi="Arial"/>
      <w:i/>
      <w:color w:val="14387F"/>
    </w:rPr>
  </w:style>
  <w:style w:type="paragraph" w:styleId="Bezmezer">
    <w:name w:val="No Spacing"/>
    <w:uiPriority w:val="2"/>
    <w:qFormat/>
    <w:rsid w:val="00952955"/>
    <w:pPr>
      <w:spacing w:after="0" w:line="240" w:lineRule="auto"/>
    </w:pPr>
    <w:rPr>
      <w:rFonts w:ascii="Times New Roman" w:hAnsi="Times New Roman"/>
      <w:color w:val="14387F"/>
      <w:sz w:val="24"/>
    </w:rPr>
  </w:style>
  <w:style w:type="paragraph" w:styleId="Textbubliny">
    <w:name w:val="Balloon Text"/>
    <w:basedOn w:val="Normln"/>
    <w:link w:val="TextbublinyChar"/>
    <w:semiHidden/>
    <w:unhideWhenUsed/>
    <w:rsid w:val="00C5242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52426"/>
    <w:rPr>
      <w:rFonts w:ascii="Tahoma" w:hAnsi="Tahoma" w:cs="Tahoma"/>
      <w:color w:val="14387F"/>
      <w:sz w:val="16"/>
      <w:szCs w:val="16"/>
    </w:rPr>
  </w:style>
  <w:style w:type="character" w:customStyle="1" w:styleId="Nadpis4Char">
    <w:name w:val="Nadpis 4 Char"/>
    <w:basedOn w:val="Standardnpsmoodstavce"/>
    <w:link w:val="Nadpis4"/>
    <w:rsid w:val="006D5CB1"/>
    <w:rPr>
      <w:rFonts w:ascii="Arial" w:eastAsiaTheme="majorEastAsia" w:hAnsi="Arial" w:cstheme="majorBidi"/>
      <w:b/>
      <w:bCs/>
      <w:i/>
      <w:iCs/>
      <w:color w:val="14387F"/>
      <w:sz w:val="24"/>
    </w:rPr>
  </w:style>
  <w:style w:type="character" w:customStyle="1" w:styleId="Nadpis5Char">
    <w:name w:val="Nadpis 5 Char"/>
    <w:basedOn w:val="Standardnpsmoodstavce"/>
    <w:link w:val="Nadpis5"/>
    <w:rsid w:val="00DD3E92"/>
    <w:rPr>
      <w:rFonts w:ascii="Arial" w:eastAsiaTheme="majorEastAsia" w:hAnsi="Arial" w:cstheme="majorBidi"/>
      <w:b/>
      <w:color w:val="14387F"/>
      <w:u w:val="single"/>
    </w:rPr>
  </w:style>
  <w:style w:type="character" w:customStyle="1" w:styleId="Nadpis6Char">
    <w:name w:val="Nadpis 6 Char"/>
    <w:basedOn w:val="Standardnpsmoodstavce"/>
    <w:link w:val="Nadpis6"/>
    <w:rsid w:val="008D2384"/>
    <w:rPr>
      <w:rFonts w:ascii="Arial" w:eastAsiaTheme="majorEastAsia" w:hAnsi="Arial" w:cstheme="majorBidi"/>
      <w:b/>
      <w:iCs/>
      <w:color w:val="14387F"/>
      <w:u w:val="single"/>
    </w:rPr>
  </w:style>
  <w:style w:type="character" w:customStyle="1" w:styleId="Nadpis7Char">
    <w:name w:val="Nadpis 7 Char"/>
    <w:basedOn w:val="Standardnpsmoodstavce"/>
    <w:link w:val="Nadpis7"/>
    <w:rsid w:val="00A06479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Nadpis8Char">
    <w:name w:val="Nadpis 8 Char"/>
    <w:basedOn w:val="Standardnpsmoodstavce"/>
    <w:link w:val="Nadpis8"/>
    <w:rsid w:val="00A0647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rsid w:val="00A0647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psmennseznam">
    <w:name w:val="písmenný seznam"/>
    <w:basedOn w:val="Normln"/>
    <w:uiPriority w:val="7"/>
    <w:qFormat/>
    <w:rsid w:val="00DD032C"/>
    <w:pPr>
      <w:numPr>
        <w:numId w:val="5"/>
      </w:numPr>
      <w:spacing w:after="120"/>
    </w:pPr>
  </w:style>
  <w:style w:type="paragraph" w:customStyle="1" w:styleId="poznmka">
    <w:name w:val="poznámka"/>
    <w:basedOn w:val="Normln"/>
    <w:next w:val="Normln"/>
    <w:uiPriority w:val="7"/>
    <w:qFormat/>
    <w:rsid w:val="008D2384"/>
    <w:pPr>
      <w:ind w:left="284"/>
    </w:pPr>
    <w:rPr>
      <w:i/>
    </w:rPr>
  </w:style>
  <w:style w:type="table" w:styleId="Mkatabulky">
    <w:name w:val="Table Grid"/>
    <w:basedOn w:val="Normlntabulka"/>
    <w:uiPriority w:val="39"/>
    <w:rsid w:val="008D23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rsid w:val="00996496"/>
    <w:pPr>
      <w:spacing w:before="0" w:after="40"/>
    </w:pPr>
    <w:rPr>
      <w:rFonts w:eastAsia="Times New Roman" w:cs="Times New Roman"/>
      <w:i/>
      <w:color w:val="FF0000"/>
      <w:sz w:val="22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96496"/>
    <w:rPr>
      <w:rFonts w:ascii="Times New Roman" w:eastAsia="Times New Roman" w:hAnsi="Times New Roman" w:cs="Times New Roman"/>
      <w:i/>
      <w:color w:val="FF0000"/>
      <w:szCs w:val="20"/>
      <w:lang w:eastAsia="cs-CZ"/>
    </w:rPr>
  </w:style>
  <w:style w:type="paragraph" w:customStyle="1" w:styleId="Texttabulky">
    <w:name w:val="Text tabulky"/>
    <w:rsid w:val="00334BEA"/>
    <w:pPr>
      <w:widowControl w:val="0"/>
      <w:spacing w:after="0" w:line="240" w:lineRule="auto"/>
    </w:pPr>
    <w:rPr>
      <w:rFonts w:ascii="ITC Bookman EE" w:eastAsia="Times New Roman" w:hAnsi="ITC Bookman EE" w:cs="Times New Roman"/>
      <w:snapToGrid w:val="0"/>
      <w:color w:val="000000"/>
      <w:sz w:val="20"/>
      <w:szCs w:val="20"/>
      <w:lang w:eastAsia="cs-CZ"/>
    </w:rPr>
  </w:style>
  <w:style w:type="character" w:customStyle="1" w:styleId="Superscript">
    <w:name w:val="Superscript"/>
    <w:rsid w:val="00443F53"/>
    <w:rPr>
      <w:position w:val="0"/>
      <w:vertAlign w:val="superscript"/>
    </w:rPr>
  </w:style>
  <w:style w:type="paragraph" w:styleId="Seznamsodrkami">
    <w:name w:val="List Bullet"/>
    <w:basedOn w:val="Seznam"/>
    <w:next w:val="Normln"/>
    <w:rsid w:val="00443F53"/>
    <w:pPr>
      <w:numPr>
        <w:numId w:val="9"/>
      </w:numPr>
      <w:tabs>
        <w:tab w:val="clear" w:pos="360"/>
      </w:tabs>
      <w:spacing w:before="0" w:after="0"/>
      <w:ind w:left="1065" w:right="357" w:hanging="705"/>
      <w:contextualSpacing w:val="0"/>
    </w:pPr>
    <w:rPr>
      <w:rFonts w:ascii="Garamond" w:eastAsia="Times New Roman" w:hAnsi="Garamond" w:cs="Times New Roman"/>
      <w:color w:val="auto"/>
      <w:spacing w:val="-5"/>
      <w:szCs w:val="20"/>
      <w:lang w:eastAsia="cs-CZ"/>
    </w:rPr>
  </w:style>
  <w:style w:type="paragraph" w:styleId="Seznam">
    <w:name w:val="List"/>
    <w:basedOn w:val="Normln"/>
    <w:unhideWhenUsed/>
    <w:rsid w:val="00443F53"/>
    <w:pPr>
      <w:ind w:left="283" w:hanging="283"/>
      <w:contextualSpacing/>
    </w:pPr>
  </w:style>
  <w:style w:type="character" w:styleId="slostrnky">
    <w:name w:val="page number"/>
    <w:basedOn w:val="Standardnpsmoodstavce"/>
    <w:rsid w:val="00736AD6"/>
    <w:rPr>
      <w:rFonts w:ascii="Times New Roman" w:hAnsi="Times New Roman"/>
      <w:sz w:val="24"/>
    </w:rPr>
  </w:style>
  <w:style w:type="paragraph" w:styleId="Textvbloku">
    <w:name w:val="Block Text"/>
    <w:basedOn w:val="Normln"/>
    <w:rsid w:val="00745F4A"/>
    <w:pPr>
      <w:spacing w:before="0" w:after="120"/>
      <w:ind w:left="1440" w:right="1440"/>
    </w:pPr>
    <w:rPr>
      <w:rFonts w:ascii="Calibri" w:eastAsia="Times New Roman" w:hAnsi="Calibri" w:cs="Times New Roman"/>
      <w:color w:val="auto"/>
      <w:sz w:val="22"/>
      <w:szCs w:val="20"/>
      <w:lang w:eastAsia="cs-CZ"/>
    </w:rPr>
  </w:style>
  <w:style w:type="paragraph" w:customStyle="1" w:styleId="Zkladnodstavec">
    <w:name w:val="[Základní odstavec]"/>
    <w:basedOn w:val="Normln"/>
    <w:uiPriority w:val="99"/>
    <w:rsid w:val="00745F4A"/>
    <w:pPr>
      <w:autoSpaceDE w:val="0"/>
      <w:autoSpaceDN w:val="0"/>
      <w:adjustRightInd w:val="0"/>
      <w:spacing w:before="0" w:after="120" w:line="288" w:lineRule="auto"/>
      <w:textAlignment w:val="center"/>
    </w:pPr>
    <w:rPr>
      <w:rFonts w:ascii="Minion Pro" w:eastAsia="Calibri" w:hAnsi="Minion Pro" w:cs="Minion Pro"/>
      <w:color w:val="000000"/>
      <w:sz w:val="22"/>
      <w:szCs w:val="24"/>
    </w:rPr>
  </w:style>
  <w:style w:type="character" w:customStyle="1" w:styleId="apple-style-span">
    <w:name w:val="apple-style-span"/>
    <w:basedOn w:val="Standardnpsmoodstavce"/>
    <w:rsid w:val="00745F4A"/>
  </w:style>
  <w:style w:type="paragraph" w:styleId="Podnadpis">
    <w:name w:val="Subtitle"/>
    <w:basedOn w:val="Normln"/>
    <w:next w:val="Normln"/>
    <w:link w:val="PodnadpisChar"/>
    <w:qFormat/>
    <w:rsid w:val="0015381F"/>
    <w:pPr>
      <w:jc w:val="left"/>
    </w:pPr>
    <w:rPr>
      <w:rFonts w:ascii="Arial" w:hAnsi="Arial" w:cs="Arial"/>
      <w:b/>
      <w:sz w:val="44"/>
      <w:szCs w:val="44"/>
    </w:rPr>
  </w:style>
  <w:style w:type="character" w:customStyle="1" w:styleId="PodnadpisChar">
    <w:name w:val="Podnadpis Char"/>
    <w:basedOn w:val="Standardnpsmoodstavce"/>
    <w:link w:val="Podnadpis"/>
    <w:rsid w:val="0015381F"/>
    <w:rPr>
      <w:rFonts w:ascii="Arial" w:hAnsi="Arial" w:cs="Arial"/>
      <w:b/>
      <w:color w:val="14387F"/>
      <w:sz w:val="44"/>
      <w:szCs w:val="44"/>
    </w:rPr>
  </w:style>
  <w:style w:type="character" w:styleId="Zdraznnjemn">
    <w:name w:val="Subtle Emphasis"/>
    <w:basedOn w:val="Standardnpsmoodstavce"/>
    <w:uiPriority w:val="19"/>
    <w:rsid w:val="00745F4A"/>
    <w:rPr>
      <w:i/>
      <w:iCs/>
      <w:color w:val="808080"/>
    </w:rPr>
  </w:style>
  <w:style w:type="character" w:styleId="Zdraznn">
    <w:name w:val="Emphasis"/>
    <w:basedOn w:val="Standardnpsmoodstavce"/>
    <w:uiPriority w:val="20"/>
    <w:rsid w:val="00745F4A"/>
    <w:rPr>
      <w:i/>
      <w:iCs/>
    </w:rPr>
  </w:style>
  <w:style w:type="character" w:styleId="Siln">
    <w:name w:val="Strong"/>
    <w:basedOn w:val="Standardnpsmoodstavce"/>
    <w:uiPriority w:val="22"/>
    <w:rsid w:val="00745F4A"/>
    <w:rPr>
      <w:b/>
      <w:bCs/>
    </w:rPr>
  </w:style>
  <w:style w:type="paragraph" w:styleId="Vrazncitt">
    <w:name w:val="Intense Quote"/>
    <w:basedOn w:val="Normln"/>
    <w:next w:val="Normln"/>
    <w:link w:val="VrazncittChar"/>
    <w:uiPriority w:val="30"/>
    <w:rsid w:val="00745F4A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Times New Roman" w:hAnsi="Calibri" w:cs="Times New Roman"/>
      <w:b/>
      <w:bCs/>
      <w:i/>
      <w:iCs/>
      <w:color w:val="4F81BD"/>
      <w:sz w:val="22"/>
      <w:szCs w:val="20"/>
      <w:lang w:eastAsia="cs-CZ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45F4A"/>
    <w:rPr>
      <w:rFonts w:ascii="Calibri" w:eastAsia="Times New Roman" w:hAnsi="Calibri" w:cs="Times New Roman"/>
      <w:b/>
      <w:bCs/>
      <w:i/>
      <w:iCs/>
      <w:color w:val="4F81BD"/>
      <w:szCs w:val="20"/>
      <w:lang w:eastAsia="cs-CZ"/>
    </w:rPr>
  </w:style>
  <w:style w:type="character" w:styleId="Odkazjemn">
    <w:name w:val="Subtle Reference"/>
    <w:basedOn w:val="Standardnpsmoodstavce"/>
    <w:uiPriority w:val="31"/>
    <w:rsid w:val="00745F4A"/>
    <w:rPr>
      <w:smallCaps/>
      <w:color w:val="C0504D"/>
      <w:u w:val="single"/>
    </w:rPr>
  </w:style>
  <w:style w:type="paragraph" w:customStyle="1" w:styleId="Standardnte">
    <w:name w:val="Standardní te"/>
    <w:rsid w:val="00745F4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Odkaznakoment">
    <w:name w:val="annotation reference"/>
    <w:unhideWhenUsed/>
    <w:rsid w:val="00745F4A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745F4A"/>
    <w:pPr>
      <w:spacing w:before="0" w:after="0"/>
      <w:jc w:val="left"/>
    </w:pPr>
    <w:rPr>
      <w:rFonts w:eastAsia="Times New Roman" w:cs="Times New Roman"/>
      <w:color w:val="auto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rsid w:val="00745F4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orm-ods">
    <w:name w:val="norm-ods"/>
    <w:basedOn w:val="Normln"/>
    <w:rsid w:val="00745F4A"/>
    <w:pPr>
      <w:spacing w:before="0" w:after="40"/>
      <w:ind w:firstLine="170"/>
    </w:pPr>
    <w:rPr>
      <w:rFonts w:eastAsia="Times New Roman" w:cs="Times New Roman"/>
      <w:b/>
      <w:color w:val="auto"/>
      <w:sz w:val="22"/>
      <w:szCs w:val="20"/>
      <w:lang w:eastAsia="cs-CZ"/>
    </w:rPr>
  </w:style>
  <w:style w:type="paragraph" w:customStyle="1" w:styleId="tab-cara">
    <w:name w:val="tab-cara"/>
    <w:basedOn w:val="Normln"/>
    <w:rsid w:val="00745F4A"/>
    <w:pPr>
      <w:tabs>
        <w:tab w:val="right" w:leader="underscore" w:pos="9639"/>
      </w:tabs>
      <w:spacing w:before="0" w:after="0"/>
      <w:jc w:val="left"/>
    </w:pPr>
    <w:rPr>
      <w:rFonts w:eastAsia="Times New Roman" w:cs="Times New Roman"/>
      <w:color w:val="auto"/>
      <w:sz w:val="20"/>
      <w:szCs w:val="20"/>
      <w:lang w:eastAsia="cs-CZ"/>
    </w:rPr>
  </w:style>
  <w:style w:type="paragraph" w:customStyle="1" w:styleId="jmeno">
    <w:name w:val="jmeno"/>
    <w:basedOn w:val="Normln"/>
    <w:rsid w:val="00745F4A"/>
    <w:pPr>
      <w:tabs>
        <w:tab w:val="right" w:leader="dot" w:pos="9639"/>
      </w:tabs>
      <w:spacing w:before="80" w:after="0"/>
      <w:jc w:val="left"/>
    </w:pPr>
    <w:rPr>
      <w:rFonts w:eastAsia="Times New Roman" w:cs="Times New Roman"/>
      <w:b/>
      <w:color w:val="auto"/>
      <w:sz w:val="20"/>
      <w:szCs w:val="20"/>
      <w:lang w:eastAsia="cs-CZ"/>
    </w:rPr>
  </w:style>
  <w:style w:type="paragraph" w:customStyle="1" w:styleId="norm-hust">
    <w:name w:val="norm-hust"/>
    <w:basedOn w:val="Normln"/>
    <w:rsid w:val="00745F4A"/>
    <w:pPr>
      <w:numPr>
        <w:numId w:val="10"/>
      </w:numPr>
      <w:spacing w:before="0" w:after="40"/>
    </w:pPr>
    <w:rPr>
      <w:rFonts w:eastAsia="Times New Roman" w:cs="Times New Roman"/>
      <w:color w:val="auto"/>
      <w:sz w:val="22"/>
      <w:szCs w:val="20"/>
      <w:lang w:eastAsia="cs-CZ"/>
    </w:rPr>
  </w:style>
  <w:style w:type="paragraph" w:customStyle="1" w:styleId="digit">
    <w:name w:val="digit"/>
    <w:basedOn w:val="Normln"/>
    <w:rsid w:val="00745F4A"/>
    <w:pPr>
      <w:tabs>
        <w:tab w:val="left" w:pos="567"/>
      </w:tabs>
      <w:spacing w:before="0" w:after="40" w:line="200" w:lineRule="exact"/>
      <w:ind w:left="1134" w:hanging="1134"/>
    </w:pPr>
    <w:rPr>
      <w:rFonts w:eastAsia="Times New Roman" w:cs="Times New Roman"/>
      <w:color w:val="auto"/>
      <w:sz w:val="20"/>
      <w:szCs w:val="20"/>
      <w:lang w:eastAsia="cs-CZ"/>
    </w:rPr>
  </w:style>
  <w:style w:type="paragraph" w:customStyle="1" w:styleId="Zkladntext21">
    <w:name w:val="Základní text 21"/>
    <w:basedOn w:val="Normln"/>
    <w:rsid w:val="00745F4A"/>
    <w:pPr>
      <w:overflowPunct w:val="0"/>
      <w:autoSpaceDE w:val="0"/>
      <w:autoSpaceDN w:val="0"/>
      <w:adjustRightInd w:val="0"/>
      <w:spacing w:before="0" w:after="0"/>
      <w:ind w:left="2552" w:hanging="2552"/>
      <w:jc w:val="left"/>
      <w:textAlignment w:val="baseline"/>
    </w:pPr>
    <w:rPr>
      <w:rFonts w:eastAsia="Times New Roman" w:cs="Times New Roman"/>
      <w:color w:val="auto"/>
      <w:sz w:val="22"/>
      <w:szCs w:val="20"/>
      <w:lang w:eastAsia="cs-CZ"/>
    </w:rPr>
  </w:style>
  <w:style w:type="paragraph" w:customStyle="1" w:styleId="Textpsmene">
    <w:name w:val="Text písmene"/>
    <w:basedOn w:val="Normln"/>
    <w:rsid w:val="00745F4A"/>
    <w:pPr>
      <w:numPr>
        <w:numId w:val="11"/>
      </w:numPr>
      <w:spacing w:before="0" w:after="0"/>
    </w:pPr>
    <w:rPr>
      <w:rFonts w:eastAsia="Times New Roman" w:cs="Times New Roman"/>
      <w:color w:val="auto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745F4A"/>
    <w:pPr>
      <w:spacing w:before="0" w:after="40"/>
      <w:ind w:left="705"/>
    </w:pPr>
    <w:rPr>
      <w:rFonts w:eastAsia="Times New Roman" w:cs="Times New Roman"/>
      <w:color w:val="auto"/>
      <w:sz w:val="18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745F4A"/>
    <w:rPr>
      <w:rFonts w:ascii="Times New Roman" w:eastAsia="Times New Roman" w:hAnsi="Times New Roman" w:cs="Times New Roman"/>
      <w:sz w:val="18"/>
      <w:szCs w:val="20"/>
      <w:lang w:eastAsia="cs-CZ"/>
    </w:rPr>
  </w:style>
  <w:style w:type="character" w:styleId="Sledovanodkaz">
    <w:name w:val="FollowedHyperlink"/>
    <w:rsid w:val="00745F4A"/>
    <w:rPr>
      <w:color w:val="800080"/>
      <w:u w:val="single"/>
    </w:rPr>
  </w:style>
  <w:style w:type="numbering" w:customStyle="1" w:styleId="Bezseznamu1">
    <w:name w:val="Bez seznamu1"/>
    <w:next w:val="Bezseznamu"/>
    <w:semiHidden/>
    <w:rsid w:val="00745F4A"/>
  </w:style>
  <w:style w:type="paragraph" w:styleId="Rozloendokumentu">
    <w:name w:val="Document Map"/>
    <w:basedOn w:val="Normln"/>
    <w:link w:val="RozloendokumentuChar"/>
    <w:semiHidden/>
    <w:rsid w:val="00745F4A"/>
    <w:pPr>
      <w:shd w:val="clear" w:color="auto" w:fill="000080"/>
      <w:spacing w:before="0" w:after="0"/>
      <w:jc w:val="left"/>
    </w:pPr>
    <w:rPr>
      <w:rFonts w:ascii="Tahoma" w:eastAsia="Times New Roman" w:hAnsi="Tahoma" w:cs="Tahoma"/>
      <w:color w:val="auto"/>
      <w:szCs w:val="24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745F4A"/>
    <w:rPr>
      <w:rFonts w:ascii="Tahoma" w:eastAsia="Times New Roman" w:hAnsi="Tahoma" w:cs="Tahoma"/>
      <w:sz w:val="24"/>
      <w:szCs w:val="24"/>
      <w:shd w:val="clear" w:color="auto" w:fill="00008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rsid w:val="00745F4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745F4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745F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yl1">
    <w:name w:val="Styl1"/>
    <w:basedOn w:val="Nadpis1"/>
    <w:uiPriority w:val="7"/>
    <w:qFormat/>
    <w:rsid w:val="0083401A"/>
    <w:pPr>
      <w:numPr>
        <w:numId w:val="0"/>
      </w:numPr>
    </w:pPr>
    <w:rPr>
      <w:sz w:val="32"/>
    </w:rPr>
  </w:style>
  <w:style w:type="paragraph" w:customStyle="1" w:styleId="Styl2">
    <w:name w:val="Styl2"/>
    <w:basedOn w:val="Nadpis2"/>
    <w:uiPriority w:val="7"/>
    <w:qFormat/>
    <w:rsid w:val="0083401A"/>
    <w:rPr>
      <w:sz w:val="28"/>
    </w:rPr>
  </w:style>
  <w:style w:type="paragraph" w:customStyle="1" w:styleId="Podtitul2">
    <w:name w:val="Podtitul2"/>
    <w:basedOn w:val="Normln"/>
    <w:uiPriority w:val="7"/>
    <w:qFormat/>
    <w:rsid w:val="0015381F"/>
    <w:pPr>
      <w:numPr>
        <w:numId w:val="18"/>
      </w:numPr>
      <w:jc w:val="left"/>
    </w:pPr>
    <w:rPr>
      <w:rFonts w:ascii="Arial" w:hAnsi="Arial"/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29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redni_siml\Vizu&#225;l\CHMU%20univerzalni%20dokument%20-%20styly%20pro%20Word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0"/>
</file>

<file path=customXml/itemProps1.xml><?xml version="1.0" encoding="utf-8"?>
<ds:datastoreItem xmlns:ds="http://schemas.openxmlformats.org/officeDocument/2006/customXml" ds:itemID="{04B5A43E-2167-4AB6-8D8E-3E488B3FA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CHMU univerzalni dokument - styly pro Word.dotx</Template>
  <TotalTime>1</TotalTime>
  <Pages>1</Pages>
  <Words>230</Words>
  <Characters>1439</Characters>
  <Application>Microsoft Office Word</Application>
  <DocSecurity>0</DocSecurity>
  <Lines>41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ČHMÚ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Škáchová</dc:creator>
  <cp:lastModifiedBy>HANA ŠKÁCHOVÁ, Ing.</cp:lastModifiedBy>
  <cp:revision>3</cp:revision>
  <cp:lastPrinted>2022-12-05T13:56:00Z</cp:lastPrinted>
  <dcterms:created xsi:type="dcterms:W3CDTF">2026-08-24T10:29:00Z</dcterms:created>
  <dcterms:modified xsi:type="dcterms:W3CDTF">2026-08-24T10:30:00Z</dcterms:modified>
</cp:coreProperties>
</file>