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E70693" w14:textId="1D1DD0A7" w:rsidR="00A72736" w:rsidRPr="00057839" w:rsidRDefault="00C85549" w:rsidP="00057839">
      <w:pPr>
        <w:pStyle w:val="Nzev"/>
        <w:rPr>
          <w:sz w:val="44"/>
          <w:szCs w:val="44"/>
        </w:rPr>
      </w:pPr>
      <w:r>
        <w:rPr>
          <w:sz w:val="44"/>
          <w:szCs w:val="44"/>
        </w:rPr>
        <w:t>Aktuální v</w:t>
      </w:r>
      <w:r w:rsidR="00B80F1F">
        <w:rPr>
          <w:sz w:val="44"/>
          <w:szCs w:val="44"/>
        </w:rPr>
        <w:t>ývoj a aktivita rojení</w:t>
      </w:r>
      <w:r w:rsidR="00584906">
        <w:rPr>
          <w:sz w:val="44"/>
          <w:szCs w:val="44"/>
        </w:rPr>
        <w:t xml:space="preserve"> kůrovce</w:t>
      </w:r>
      <w:r w:rsidR="00B80F1F">
        <w:rPr>
          <w:sz w:val="44"/>
          <w:szCs w:val="44"/>
        </w:rPr>
        <w:t xml:space="preserve"> v</w:t>
      </w:r>
      <w:r>
        <w:rPr>
          <w:sz w:val="44"/>
          <w:szCs w:val="44"/>
        </w:rPr>
        <w:t xml:space="preserve"> nové </w:t>
      </w:r>
      <w:r w:rsidR="00B80F1F">
        <w:rPr>
          <w:sz w:val="44"/>
          <w:szCs w:val="44"/>
        </w:rPr>
        <w:t>mapové podobě</w:t>
      </w:r>
      <w:r w:rsidR="00584906">
        <w:rPr>
          <w:sz w:val="44"/>
          <w:szCs w:val="44"/>
        </w:rPr>
        <w:t xml:space="preserve"> </w:t>
      </w:r>
    </w:p>
    <w:p w14:paraId="72F3F4B7" w14:textId="4F6B9AA2" w:rsidR="00141F25" w:rsidRPr="0043240F" w:rsidRDefault="00584906" w:rsidP="00E958E7">
      <w:pPr>
        <w:rPr>
          <w:color w:val="002060"/>
          <w:sz w:val="22"/>
          <w:szCs w:val="22"/>
        </w:rPr>
      </w:pPr>
      <w:r w:rsidRPr="0043240F">
        <w:rPr>
          <w:color w:val="002060"/>
          <w:sz w:val="22"/>
          <w:szCs w:val="22"/>
        </w:rPr>
        <w:t xml:space="preserve">Již třetím </w:t>
      </w:r>
      <w:r w:rsidR="00E958E7" w:rsidRPr="0043240F">
        <w:rPr>
          <w:color w:val="002060"/>
          <w:sz w:val="22"/>
          <w:szCs w:val="22"/>
        </w:rPr>
        <w:t xml:space="preserve">rokem </w:t>
      </w:r>
      <w:r w:rsidRPr="0043240F">
        <w:rPr>
          <w:color w:val="002060"/>
          <w:sz w:val="22"/>
          <w:szCs w:val="22"/>
        </w:rPr>
        <w:t>je</w:t>
      </w:r>
      <w:r w:rsidR="00E958E7" w:rsidRPr="0043240F">
        <w:rPr>
          <w:color w:val="002060"/>
          <w:sz w:val="22"/>
          <w:szCs w:val="22"/>
        </w:rPr>
        <w:t xml:space="preserve"> od počátku rojení </w:t>
      </w:r>
      <w:r w:rsidR="00057839" w:rsidRPr="0043240F">
        <w:rPr>
          <w:color w:val="002060"/>
          <w:sz w:val="22"/>
          <w:szCs w:val="22"/>
        </w:rPr>
        <w:t>kůrovce</w:t>
      </w:r>
      <w:r w:rsidR="00E958E7" w:rsidRPr="0043240F">
        <w:rPr>
          <w:color w:val="002060"/>
          <w:sz w:val="22"/>
          <w:szCs w:val="22"/>
        </w:rPr>
        <w:t xml:space="preserve"> lesníkům a vlastníkům lesů k dispozici map</w:t>
      </w:r>
      <w:r w:rsidR="000D541B" w:rsidRPr="0043240F">
        <w:rPr>
          <w:color w:val="002060"/>
          <w:sz w:val="22"/>
          <w:szCs w:val="22"/>
        </w:rPr>
        <w:t xml:space="preserve">a </w:t>
      </w:r>
      <w:r w:rsidR="00E958E7" w:rsidRPr="0043240F">
        <w:rPr>
          <w:color w:val="002060"/>
          <w:sz w:val="22"/>
          <w:szCs w:val="22"/>
        </w:rPr>
        <w:t xml:space="preserve">zobrazující rychlost vývoje kůrovců ve stromech napadených při jarním rojení. </w:t>
      </w:r>
      <w:r w:rsidR="00C85549" w:rsidRPr="0043240F">
        <w:rPr>
          <w:color w:val="002060"/>
          <w:sz w:val="22"/>
          <w:szCs w:val="22"/>
        </w:rPr>
        <w:t>Nově probíhá aktualizace mapy každý den</w:t>
      </w:r>
      <w:r w:rsidR="000F1116" w:rsidRPr="0043240F">
        <w:rPr>
          <w:color w:val="002060"/>
          <w:sz w:val="22"/>
          <w:szCs w:val="22"/>
        </w:rPr>
        <w:t xml:space="preserve"> (</w:t>
      </w:r>
      <w:r w:rsidR="00E04DE7" w:rsidRPr="0043240F">
        <w:rPr>
          <w:color w:val="002060"/>
          <w:sz w:val="22"/>
          <w:szCs w:val="22"/>
        </w:rPr>
        <w:t>https://info.chmi.cz/bio/)</w:t>
      </w:r>
      <w:r w:rsidR="00C85549" w:rsidRPr="0043240F">
        <w:rPr>
          <w:color w:val="002060"/>
          <w:sz w:val="22"/>
          <w:szCs w:val="22"/>
        </w:rPr>
        <w:t xml:space="preserve">. </w:t>
      </w:r>
    </w:p>
    <w:p w14:paraId="0D3B7BB4" w14:textId="65E35D9D" w:rsidR="000F1116" w:rsidRPr="0043240F" w:rsidRDefault="008F2608" w:rsidP="00141F25">
      <w:pPr>
        <w:rPr>
          <w:color w:val="002060"/>
          <w:sz w:val="22"/>
          <w:szCs w:val="22"/>
        </w:rPr>
      </w:pPr>
      <w:r w:rsidRPr="0043240F">
        <w:rPr>
          <w:color w:val="002060"/>
          <w:sz w:val="22"/>
          <w:szCs w:val="22"/>
        </w:rPr>
        <w:t>N</w:t>
      </w:r>
      <w:r w:rsidR="00141F25" w:rsidRPr="0043240F">
        <w:rPr>
          <w:color w:val="002060"/>
          <w:sz w:val="22"/>
          <w:szCs w:val="22"/>
        </w:rPr>
        <w:t xml:space="preserve">ově je k dispozici i </w:t>
      </w:r>
      <w:r w:rsidRPr="0043240F">
        <w:rPr>
          <w:color w:val="002060"/>
          <w:sz w:val="22"/>
          <w:szCs w:val="22"/>
        </w:rPr>
        <w:t xml:space="preserve">předpověď </w:t>
      </w:r>
      <w:r w:rsidR="00141F25" w:rsidRPr="0043240F">
        <w:rPr>
          <w:color w:val="002060"/>
          <w:sz w:val="22"/>
          <w:szCs w:val="22"/>
        </w:rPr>
        <w:t>aktivity rojení kůrovc</w:t>
      </w:r>
      <w:r w:rsidRPr="0043240F">
        <w:rPr>
          <w:color w:val="002060"/>
          <w:sz w:val="22"/>
          <w:szCs w:val="22"/>
        </w:rPr>
        <w:t>e</w:t>
      </w:r>
      <w:r w:rsidR="00141F25" w:rsidRPr="0043240F">
        <w:rPr>
          <w:color w:val="002060"/>
          <w:sz w:val="22"/>
          <w:szCs w:val="22"/>
        </w:rPr>
        <w:t xml:space="preserve">. </w:t>
      </w:r>
      <w:r w:rsidRPr="0043240F">
        <w:rPr>
          <w:color w:val="002060"/>
          <w:sz w:val="22"/>
          <w:szCs w:val="22"/>
        </w:rPr>
        <w:t xml:space="preserve">Bude tak možné odhadovat </w:t>
      </w:r>
      <w:r w:rsidR="002C509A" w:rsidRPr="0043240F">
        <w:rPr>
          <w:color w:val="002060"/>
          <w:sz w:val="22"/>
          <w:szCs w:val="22"/>
        </w:rPr>
        <w:t xml:space="preserve">aktivitu </w:t>
      </w:r>
      <w:r w:rsidRPr="0043240F">
        <w:rPr>
          <w:color w:val="002060"/>
          <w:sz w:val="22"/>
          <w:szCs w:val="22"/>
        </w:rPr>
        <w:t>rojení</w:t>
      </w:r>
      <w:r w:rsidR="002C509A" w:rsidRPr="0043240F">
        <w:rPr>
          <w:color w:val="002060"/>
          <w:sz w:val="22"/>
          <w:szCs w:val="22"/>
        </w:rPr>
        <w:t>, včetně jeho vrcholu v jednotlivých lokalitách</w:t>
      </w:r>
      <w:r w:rsidRPr="0043240F">
        <w:rPr>
          <w:color w:val="002060"/>
          <w:sz w:val="22"/>
          <w:szCs w:val="22"/>
        </w:rPr>
        <w:t xml:space="preserve">. </w:t>
      </w:r>
    </w:p>
    <w:p w14:paraId="5E98DD42" w14:textId="49015F52" w:rsidR="00141F25" w:rsidRPr="0043240F" w:rsidRDefault="000F1116" w:rsidP="00141F25">
      <w:pPr>
        <w:rPr>
          <w:color w:val="002060"/>
          <w:sz w:val="22"/>
          <w:szCs w:val="22"/>
        </w:rPr>
      </w:pPr>
      <w:r w:rsidRPr="0043240F">
        <w:rPr>
          <w:color w:val="002060"/>
          <w:sz w:val="22"/>
          <w:szCs w:val="22"/>
        </w:rPr>
        <w:t xml:space="preserve">Chladnější počasí </w:t>
      </w:r>
      <w:r w:rsidR="005B7DDD">
        <w:rPr>
          <w:color w:val="002060"/>
          <w:sz w:val="22"/>
          <w:szCs w:val="22"/>
        </w:rPr>
        <w:t xml:space="preserve">letos </w:t>
      </w:r>
      <w:bookmarkStart w:id="0" w:name="_GoBack"/>
      <w:bookmarkEnd w:id="0"/>
      <w:r w:rsidRPr="0043240F">
        <w:rPr>
          <w:color w:val="002060"/>
          <w:sz w:val="22"/>
          <w:szCs w:val="22"/>
        </w:rPr>
        <w:t>v dubnu zbrzdilo vývoj kůrovce, v</w:t>
      </w:r>
      <w:r w:rsidR="00141F25" w:rsidRPr="0043240F">
        <w:rPr>
          <w:color w:val="002060"/>
          <w:sz w:val="22"/>
          <w:szCs w:val="22"/>
        </w:rPr>
        <w:t> </w:t>
      </w:r>
      <w:r w:rsidRPr="0043240F">
        <w:rPr>
          <w:color w:val="002060"/>
          <w:sz w:val="22"/>
          <w:szCs w:val="22"/>
        </w:rPr>
        <w:t>nížinách</w:t>
      </w:r>
      <w:r w:rsidR="00141F25" w:rsidRPr="0043240F">
        <w:rPr>
          <w:color w:val="002060"/>
          <w:sz w:val="22"/>
          <w:szCs w:val="22"/>
        </w:rPr>
        <w:t xml:space="preserve"> </w:t>
      </w:r>
      <w:r w:rsidRPr="0043240F">
        <w:rPr>
          <w:color w:val="002060"/>
          <w:sz w:val="22"/>
          <w:szCs w:val="22"/>
        </w:rPr>
        <w:t>začalo</w:t>
      </w:r>
      <w:r w:rsidR="00141F25" w:rsidRPr="0043240F">
        <w:rPr>
          <w:color w:val="002060"/>
          <w:sz w:val="22"/>
          <w:szCs w:val="22"/>
        </w:rPr>
        <w:t xml:space="preserve"> </w:t>
      </w:r>
      <w:r w:rsidR="006039C1" w:rsidRPr="0043240F">
        <w:rPr>
          <w:color w:val="002060"/>
          <w:sz w:val="22"/>
          <w:szCs w:val="22"/>
        </w:rPr>
        <w:t xml:space="preserve">rojení kůrovce </w:t>
      </w:r>
      <w:r w:rsidRPr="0043240F">
        <w:rPr>
          <w:color w:val="002060"/>
          <w:sz w:val="22"/>
          <w:szCs w:val="22"/>
        </w:rPr>
        <w:t xml:space="preserve">až </w:t>
      </w:r>
      <w:r w:rsidR="00141F25" w:rsidRPr="0043240F">
        <w:rPr>
          <w:color w:val="002060"/>
          <w:sz w:val="22"/>
          <w:szCs w:val="22"/>
        </w:rPr>
        <w:t xml:space="preserve">od 4. května, ve středních polohách se </w:t>
      </w:r>
      <w:r w:rsidRPr="0043240F">
        <w:rPr>
          <w:color w:val="002060"/>
          <w:sz w:val="22"/>
          <w:szCs w:val="22"/>
        </w:rPr>
        <w:t xml:space="preserve">teprve </w:t>
      </w:r>
      <w:r w:rsidR="00141F25" w:rsidRPr="0043240F">
        <w:rPr>
          <w:color w:val="002060"/>
          <w:sz w:val="22"/>
          <w:szCs w:val="22"/>
        </w:rPr>
        <w:t xml:space="preserve">rozbíhá. </w:t>
      </w:r>
      <w:r w:rsidRPr="0043240F">
        <w:rPr>
          <w:color w:val="002060"/>
          <w:sz w:val="22"/>
          <w:szCs w:val="22"/>
        </w:rPr>
        <w:t xml:space="preserve">Očekávané vyšší teploty </w:t>
      </w:r>
      <w:r w:rsidR="002C509A" w:rsidRPr="0043240F">
        <w:rPr>
          <w:color w:val="002060"/>
          <w:sz w:val="22"/>
          <w:szCs w:val="22"/>
        </w:rPr>
        <w:t>zvýší aktivitu</w:t>
      </w:r>
      <w:r w:rsidRPr="0043240F">
        <w:rPr>
          <w:color w:val="002060"/>
          <w:sz w:val="22"/>
          <w:szCs w:val="22"/>
        </w:rPr>
        <w:t xml:space="preserve"> </w:t>
      </w:r>
      <w:r w:rsidR="00141F25" w:rsidRPr="0043240F">
        <w:rPr>
          <w:color w:val="002060"/>
          <w:sz w:val="22"/>
          <w:szCs w:val="22"/>
        </w:rPr>
        <w:t xml:space="preserve">rojení kůrovce </w:t>
      </w:r>
      <w:r w:rsidR="002C509A" w:rsidRPr="0043240F">
        <w:rPr>
          <w:color w:val="002060"/>
          <w:sz w:val="22"/>
          <w:szCs w:val="22"/>
        </w:rPr>
        <w:t xml:space="preserve">a </w:t>
      </w:r>
      <w:r w:rsidR="00141F25" w:rsidRPr="0043240F">
        <w:rPr>
          <w:color w:val="002060"/>
          <w:sz w:val="22"/>
          <w:szCs w:val="22"/>
        </w:rPr>
        <w:t>v </w:t>
      </w:r>
      <w:r w:rsidR="000D541B" w:rsidRPr="0043240F">
        <w:rPr>
          <w:color w:val="002060"/>
          <w:sz w:val="22"/>
          <w:szCs w:val="22"/>
        </w:rPr>
        <w:t>nejbližších</w:t>
      </w:r>
      <w:r w:rsidR="00141F25" w:rsidRPr="0043240F">
        <w:rPr>
          <w:color w:val="002060"/>
          <w:sz w:val="22"/>
          <w:szCs w:val="22"/>
        </w:rPr>
        <w:t xml:space="preserve"> dnech očekáváme první vrchol rojení s ohrožením stojících stromů. </w:t>
      </w:r>
    </w:p>
    <w:p w14:paraId="296D1009" w14:textId="112248BC" w:rsidR="006039C1" w:rsidRPr="0043240F" w:rsidRDefault="006039C1" w:rsidP="006039C1">
      <w:pPr>
        <w:pStyle w:val="text"/>
        <w:jc w:val="center"/>
        <w:rPr>
          <w:i/>
          <w:color w:val="002060"/>
          <w:sz w:val="24"/>
          <w:szCs w:val="22"/>
        </w:rPr>
      </w:pPr>
      <w:r w:rsidRPr="0043240F">
        <w:rPr>
          <w:i/>
          <w:color w:val="002060"/>
          <w:sz w:val="24"/>
          <w:szCs w:val="22"/>
        </w:rPr>
        <w:t>„</w:t>
      </w:r>
      <w:r w:rsidR="00241D33" w:rsidRPr="0043240F">
        <w:rPr>
          <w:i/>
          <w:color w:val="002060"/>
          <w:sz w:val="24"/>
          <w:szCs w:val="22"/>
        </w:rPr>
        <w:t>Pro získání včasné informace jsme d</w:t>
      </w:r>
      <w:r w:rsidRPr="0043240F">
        <w:rPr>
          <w:i/>
          <w:color w:val="002060"/>
          <w:sz w:val="24"/>
          <w:szCs w:val="22"/>
        </w:rPr>
        <w:t>o boje s kůrovcem spustili nové mapy“</w:t>
      </w:r>
    </w:p>
    <w:p w14:paraId="580CE1B0" w14:textId="77777777" w:rsidR="00E958E7" w:rsidRPr="0043240F" w:rsidRDefault="00E958E7" w:rsidP="00E958E7">
      <w:pPr>
        <w:pStyle w:val="text"/>
        <w:rPr>
          <w:color w:val="002060"/>
          <w:szCs w:val="22"/>
        </w:rPr>
      </w:pPr>
      <w:r w:rsidRPr="0043240F">
        <w:rPr>
          <w:color w:val="002060"/>
          <w:szCs w:val="22"/>
        </w:rPr>
        <w:t xml:space="preserve">Unikátní model, který vznikl ve spolupráci ČHMÚ s Biologickým centrem AV ČR, Lesy ČR, portály kurovcoveinfo.cz a nekrmbrouka.cz, tak může opět pomoci při orientaci ve vývoji kůrovců nové generace a času, který je k dispozici na včasnou asanaci napadených stromů. </w:t>
      </w:r>
    </w:p>
    <w:p w14:paraId="779C774C" w14:textId="44D2470C" w:rsidR="00AD48D6" w:rsidRPr="00AD48D6" w:rsidRDefault="006039C1" w:rsidP="006039C1">
      <w:pPr>
        <w:rPr>
          <w:color w:val="002060"/>
          <w:sz w:val="22"/>
          <w:szCs w:val="22"/>
        </w:rPr>
      </w:pPr>
      <w:r w:rsidRPr="00AD48D6">
        <w:rPr>
          <w:color w:val="002060"/>
          <w:sz w:val="22"/>
          <w:szCs w:val="22"/>
        </w:rPr>
        <w:t xml:space="preserve">Informace je možné ji najít také na portále </w:t>
      </w:r>
      <w:hyperlink r:id="rId8" w:history="1"/>
      <w:r w:rsidR="00AD48D6" w:rsidRPr="00AD48D6">
        <w:rPr>
          <w:color w:val="002060"/>
          <w:sz w:val="22"/>
          <w:szCs w:val="22"/>
        </w:rPr>
        <w:t>https://www.kurovcoveinfo.cz/</w:t>
      </w:r>
    </w:p>
    <w:p w14:paraId="369FD51C" w14:textId="77777777" w:rsidR="00AD48D6" w:rsidRDefault="00AD48D6" w:rsidP="006039C1">
      <w:pPr>
        <w:rPr>
          <w:color w:val="002060"/>
          <w:sz w:val="22"/>
          <w:szCs w:val="22"/>
        </w:rPr>
      </w:pPr>
    </w:p>
    <w:p w14:paraId="1D48FB74" w14:textId="77777777" w:rsidR="00AD48D6" w:rsidRDefault="00AD48D6" w:rsidP="006039C1">
      <w:pPr>
        <w:rPr>
          <w:color w:val="002060"/>
          <w:sz w:val="22"/>
          <w:szCs w:val="22"/>
        </w:rPr>
      </w:pPr>
    </w:p>
    <w:p w14:paraId="7BE1A76C" w14:textId="77777777" w:rsidR="00AD48D6" w:rsidRDefault="00AD48D6" w:rsidP="006039C1">
      <w:pPr>
        <w:rPr>
          <w:rStyle w:val="Hypertextovodkaz"/>
          <w:rFonts w:ascii="Times New Roman" w:hAnsi="Times New Roman" w:cs="Times New Roman"/>
          <w:color w:val="002060"/>
          <w:sz w:val="22"/>
          <w:szCs w:val="22"/>
        </w:rPr>
      </w:pPr>
    </w:p>
    <w:p w14:paraId="46B39A36" w14:textId="77777777" w:rsidR="00AD48D6" w:rsidRDefault="00AD48D6" w:rsidP="006039C1">
      <w:pPr>
        <w:rPr>
          <w:rStyle w:val="Hypertextovodkaz"/>
          <w:rFonts w:ascii="Times New Roman" w:hAnsi="Times New Roman" w:cs="Times New Roman"/>
          <w:color w:val="002060"/>
          <w:sz w:val="22"/>
          <w:szCs w:val="22"/>
        </w:rPr>
      </w:pPr>
    </w:p>
    <w:p w14:paraId="0FCE8DE8" w14:textId="77777777" w:rsidR="0043240F" w:rsidRDefault="0043240F" w:rsidP="006039C1">
      <w:pPr>
        <w:rPr>
          <w:color w:val="002060"/>
          <w:sz w:val="22"/>
          <w:szCs w:val="22"/>
        </w:rPr>
      </w:pPr>
    </w:p>
    <w:p w14:paraId="064A0174" w14:textId="77777777" w:rsidR="0043240F" w:rsidRPr="0043240F" w:rsidRDefault="0043240F" w:rsidP="006039C1">
      <w:pPr>
        <w:rPr>
          <w:color w:val="002060"/>
          <w:sz w:val="22"/>
          <w:szCs w:val="22"/>
        </w:rPr>
      </w:pPr>
    </w:p>
    <w:p w14:paraId="6C710680" w14:textId="5C971055" w:rsidR="0061063C" w:rsidRDefault="00014B87" w:rsidP="00E958E7">
      <w:pPr>
        <w:pStyle w:val="text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 wp14:anchorId="7DB61954" wp14:editId="0CBDF149">
            <wp:simplePos x="0" y="0"/>
            <wp:positionH relativeFrom="page">
              <wp:posOffset>642620</wp:posOffset>
            </wp:positionH>
            <wp:positionV relativeFrom="paragraph">
              <wp:posOffset>4105275</wp:posOffset>
            </wp:positionV>
            <wp:extent cx="6022800" cy="4215600"/>
            <wp:effectExtent l="0" t="0" r="0" b="0"/>
            <wp:wrapTopAndBottom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2800" cy="42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00DFA7A0" wp14:editId="020B43BD">
            <wp:simplePos x="0" y="0"/>
            <wp:positionH relativeFrom="column">
              <wp:posOffset>2540</wp:posOffset>
            </wp:positionH>
            <wp:positionV relativeFrom="paragraph">
              <wp:posOffset>0</wp:posOffset>
            </wp:positionV>
            <wp:extent cx="6022800" cy="4215600"/>
            <wp:effectExtent l="0" t="0" r="0" b="0"/>
            <wp:wrapTopAndBottom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22800" cy="421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D7965" w14:textId="3B23616D" w:rsidR="0061063C" w:rsidRDefault="00C85549" w:rsidP="00E958E7">
      <w:pPr>
        <w:pStyle w:val="text"/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 wp14:anchorId="558F7201" wp14:editId="745B3557">
            <wp:simplePos x="0" y="0"/>
            <wp:positionH relativeFrom="margin">
              <wp:posOffset>590429</wp:posOffset>
            </wp:positionH>
            <wp:positionV relativeFrom="paragraph">
              <wp:posOffset>0</wp:posOffset>
            </wp:positionV>
            <wp:extent cx="5569200" cy="3898800"/>
            <wp:effectExtent l="0" t="0" r="0" b="6985"/>
            <wp:wrapTopAndBottom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9200" cy="389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63C">
        <w:rPr>
          <w:noProof/>
          <w:lang w:eastAsia="cs-CZ"/>
        </w:rPr>
        <w:drawing>
          <wp:inline distT="0" distB="0" distL="0" distR="0" wp14:anchorId="3B2DE238" wp14:editId="01B8F830">
            <wp:extent cx="6479540" cy="453580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63511" w14:textId="7B220285" w:rsidR="0061063C" w:rsidRDefault="0061063C" w:rsidP="00E958E7">
      <w:pPr>
        <w:pStyle w:val="text"/>
      </w:pPr>
    </w:p>
    <w:p w14:paraId="7987AEA4" w14:textId="645C11CA" w:rsidR="0061063C" w:rsidRDefault="0061063C" w:rsidP="00E958E7">
      <w:pPr>
        <w:pStyle w:val="text"/>
      </w:pPr>
    </w:p>
    <w:p w14:paraId="519F4967" w14:textId="45F17C85" w:rsidR="000D541B" w:rsidRDefault="0061063C" w:rsidP="00E958E7">
      <w:pPr>
        <w:pStyle w:val="text"/>
      </w:pPr>
      <w:r>
        <w:rPr>
          <w:noProof/>
          <w:lang w:eastAsia="cs-CZ"/>
        </w:rPr>
        <w:drawing>
          <wp:inline distT="0" distB="0" distL="0" distR="0" wp14:anchorId="798BADBA" wp14:editId="38AAE6D3">
            <wp:extent cx="6479540" cy="453580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5AA2B" w14:textId="2FA2DC71" w:rsidR="0061063C" w:rsidRDefault="0061063C" w:rsidP="00E958E7">
      <w:pPr>
        <w:pStyle w:val="text"/>
      </w:pPr>
      <w:r>
        <w:rPr>
          <w:noProof/>
          <w:lang w:eastAsia="cs-CZ"/>
        </w:rPr>
        <w:drawing>
          <wp:inline distT="0" distB="0" distL="0" distR="0" wp14:anchorId="54FA1D8A" wp14:editId="408330B9">
            <wp:extent cx="6479540" cy="45358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5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F173" w14:textId="1EAF3CFB" w:rsidR="000D541B" w:rsidRDefault="000D541B" w:rsidP="00E958E7">
      <w:pPr>
        <w:pStyle w:val="text"/>
        <w:sectPr w:rsidR="000D541B" w:rsidSect="00972D2F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</w:p>
    <w:p w14:paraId="0847A1DF" w14:textId="1ABD4870" w:rsidR="00470CCA" w:rsidRPr="00114637" w:rsidRDefault="00470CCA" w:rsidP="00114637">
      <w:pPr>
        <w:pStyle w:val="Nadpiskontakt"/>
        <w:spacing w:before="840"/>
      </w:pPr>
      <w:r w:rsidRPr="00114637">
        <w:lastRenderedPageBreak/>
        <w:t>Kontakt:</w:t>
      </w:r>
    </w:p>
    <w:p w14:paraId="3F199A5D" w14:textId="77777777" w:rsidR="006039C1" w:rsidRDefault="006039C1" w:rsidP="006039C1">
      <w:pPr>
        <w:pStyle w:val="kontaktjmno"/>
      </w:pPr>
      <w:r>
        <w:t>Monika Hrubalová</w:t>
      </w:r>
    </w:p>
    <w:p w14:paraId="5443BE05" w14:textId="77777777" w:rsidR="006039C1" w:rsidRDefault="006039C1" w:rsidP="006039C1">
      <w:pPr>
        <w:pStyle w:val="kontaktostatn"/>
      </w:pPr>
      <w:r>
        <w:t>Tiskové a informační oddělení</w:t>
      </w:r>
    </w:p>
    <w:p w14:paraId="45DDB6A9" w14:textId="77777777" w:rsidR="006039C1" w:rsidRDefault="006039C1" w:rsidP="006039C1">
      <w:pPr>
        <w:pStyle w:val="kontaktostatn"/>
      </w:pPr>
      <w:r>
        <w:t>e-mail: monika.hrubalova@chmi.cz</w:t>
      </w:r>
    </w:p>
    <w:p w14:paraId="65B53A00" w14:textId="77777777" w:rsidR="006039C1" w:rsidRDefault="006039C1" w:rsidP="006039C1">
      <w:pPr>
        <w:pStyle w:val="kontaktostatn"/>
      </w:pPr>
      <w:r>
        <w:t>info@chmi.cz, tel.: 244 032 724 / 737 231 543</w:t>
      </w:r>
    </w:p>
    <w:p w14:paraId="747EEC36" w14:textId="77777777" w:rsidR="00470CCA" w:rsidRPr="00114637" w:rsidRDefault="00470CCA" w:rsidP="00114637">
      <w:pPr>
        <w:pStyle w:val="Kontaktodborngarant"/>
      </w:pPr>
      <w:r w:rsidRPr="00114637">
        <w:t>Odborný garant:</w:t>
      </w:r>
    </w:p>
    <w:p w14:paraId="4438C821" w14:textId="77777777" w:rsidR="00470CCA" w:rsidRDefault="00470CCA" w:rsidP="00114637">
      <w:pPr>
        <w:pStyle w:val="kontaktostatn"/>
      </w:pPr>
      <w:r w:rsidRPr="00114637">
        <w:t>Martin Možný, Lenka Hájková / půdní sucho a stav vegetace</w:t>
      </w:r>
    </w:p>
    <w:p w14:paraId="51628536" w14:textId="515416D5" w:rsidR="00E958E7" w:rsidRPr="00114637" w:rsidRDefault="00E958E7" w:rsidP="00114637">
      <w:pPr>
        <w:pStyle w:val="kontaktostatn"/>
      </w:pPr>
      <w:r>
        <w:t xml:space="preserve">e-mail: </w:t>
      </w:r>
      <w:r w:rsidR="00E04DE7">
        <w:t>biomet</w:t>
      </w:r>
      <w:r w:rsidRPr="00114637">
        <w:t>@chmi.cz</w:t>
      </w:r>
    </w:p>
    <w:p w14:paraId="4B9D3FAF" w14:textId="77777777" w:rsidR="00962D66" w:rsidRPr="00114637" w:rsidRDefault="00962D66" w:rsidP="00D41BA8">
      <w:pPr>
        <w:pStyle w:val="kontaktostatn"/>
      </w:pPr>
    </w:p>
    <w:sectPr w:rsidR="00962D66" w:rsidRPr="00114637" w:rsidSect="00F979BB">
      <w:headerReference w:type="first" r:id="rId17"/>
      <w:footerReference w:type="first" r:id="rId1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5D50AA" w14:textId="77777777" w:rsidR="008C22AC" w:rsidRDefault="008C22AC" w:rsidP="0020378E">
      <w:r>
        <w:separator/>
      </w:r>
    </w:p>
  </w:endnote>
  <w:endnote w:type="continuationSeparator" w:id="0">
    <w:p w14:paraId="0CDAE911" w14:textId="77777777" w:rsidR="008C22AC" w:rsidRDefault="008C22AC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7D2CB4" w14:textId="77777777"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2DE8AFF0" wp14:editId="52B24741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1779D8A" w14:textId="239C6889"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5B7DDD">
                            <w:rPr>
                              <w:noProof/>
                              <w:color w:val="023E88"/>
                            </w:rPr>
                            <w:t>2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E8AFF0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14:paraId="11779D8A" w14:textId="239C6889"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5B7DDD">
                      <w:rPr>
                        <w:noProof/>
                        <w:color w:val="023E88"/>
                      </w:rPr>
                      <w:t>2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B5545D" w14:textId="77777777"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251B59E0" wp14:editId="2553BBB8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4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A1D4B4" w14:textId="77777777"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7CB348" w14:textId="77777777" w:rsidR="008C22AC" w:rsidRDefault="008C22AC" w:rsidP="0020378E">
      <w:r>
        <w:separator/>
      </w:r>
    </w:p>
  </w:footnote>
  <w:footnote w:type="continuationSeparator" w:id="0">
    <w:p w14:paraId="7E0A47C6" w14:textId="77777777" w:rsidR="008C22AC" w:rsidRDefault="008C22AC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160F5" w14:textId="502A1985" w:rsidR="00A824CC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  <w:r w:rsidR="00014B87">
      <w:t>9</w:t>
    </w:r>
    <w:r w:rsidR="00E958E7">
      <w:t>. 5. 202</w:t>
    </w:r>
    <w:r w:rsidR="00014B87">
      <w:t>2</w:t>
    </w:r>
  </w:p>
  <w:p w14:paraId="7A21E997" w14:textId="77777777" w:rsidR="00014B87" w:rsidRPr="00AD7E7D" w:rsidRDefault="00014B87" w:rsidP="00C8699C">
    <w:pPr>
      <w:pStyle w:val="Zhlav"/>
      <w:tabs>
        <w:tab w:val="clear" w:pos="9072"/>
        <w:tab w:val="right" w:pos="10204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3BB7C8" w14:textId="62561395"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56192" behindDoc="0" locked="0" layoutInCell="1" allowOverlap="1" wp14:anchorId="1C6463E1" wp14:editId="52586B5B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3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</w:r>
    <w:r w:rsidR="00DB59E3">
      <w:t>9</w:t>
    </w:r>
    <w:r w:rsidR="00E958E7">
      <w:t>. 5. 202</w:t>
    </w:r>
    <w:r w:rsidR="00DB59E3"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F134A6" w14:textId="77777777"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1855576A" wp14:editId="1D07419F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3A6D2882" wp14:editId="08B7E277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8E7"/>
    <w:rsid w:val="00014B87"/>
    <w:rsid w:val="000265D3"/>
    <w:rsid w:val="00057839"/>
    <w:rsid w:val="00061227"/>
    <w:rsid w:val="000D030E"/>
    <w:rsid w:val="000D541B"/>
    <w:rsid w:val="000E36E6"/>
    <w:rsid w:val="000F1116"/>
    <w:rsid w:val="00104EB3"/>
    <w:rsid w:val="00110A36"/>
    <w:rsid w:val="00114637"/>
    <w:rsid w:val="00141F25"/>
    <w:rsid w:val="00151E7D"/>
    <w:rsid w:val="001C049B"/>
    <w:rsid w:val="0020378E"/>
    <w:rsid w:val="00241D33"/>
    <w:rsid w:val="002C509A"/>
    <w:rsid w:val="002E44DF"/>
    <w:rsid w:val="002F2AAD"/>
    <w:rsid w:val="003A47CC"/>
    <w:rsid w:val="00432339"/>
    <w:rsid w:val="0043240F"/>
    <w:rsid w:val="0044154F"/>
    <w:rsid w:val="004456B9"/>
    <w:rsid w:val="004468C2"/>
    <w:rsid w:val="00470CCA"/>
    <w:rsid w:val="00490102"/>
    <w:rsid w:val="004A2CA8"/>
    <w:rsid w:val="004F78E6"/>
    <w:rsid w:val="005244EB"/>
    <w:rsid w:val="00533A6A"/>
    <w:rsid w:val="005609C7"/>
    <w:rsid w:val="00561446"/>
    <w:rsid w:val="00584906"/>
    <w:rsid w:val="005B474C"/>
    <w:rsid w:val="005B7DDD"/>
    <w:rsid w:val="00601D2B"/>
    <w:rsid w:val="006039C1"/>
    <w:rsid w:val="0061063C"/>
    <w:rsid w:val="00636C0B"/>
    <w:rsid w:val="00683DA9"/>
    <w:rsid w:val="006B6A0D"/>
    <w:rsid w:val="006B6FE3"/>
    <w:rsid w:val="006E1CBA"/>
    <w:rsid w:val="00717A8A"/>
    <w:rsid w:val="007233B8"/>
    <w:rsid w:val="00725102"/>
    <w:rsid w:val="007927D1"/>
    <w:rsid w:val="007B4A47"/>
    <w:rsid w:val="00802893"/>
    <w:rsid w:val="008263E8"/>
    <w:rsid w:val="00845FA7"/>
    <w:rsid w:val="00881E41"/>
    <w:rsid w:val="008875D3"/>
    <w:rsid w:val="008C22AC"/>
    <w:rsid w:val="008F2608"/>
    <w:rsid w:val="009145F9"/>
    <w:rsid w:val="00943A76"/>
    <w:rsid w:val="0095152B"/>
    <w:rsid w:val="00962D66"/>
    <w:rsid w:val="00972D2F"/>
    <w:rsid w:val="00997314"/>
    <w:rsid w:val="00A24CAF"/>
    <w:rsid w:val="00A71D39"/>
    <w:rsid w:val="00A72736"/>
    <w:rsid w:val="00A824CC"/>
    <w:rsid w:val="00AD48D6"/>
    <w:rsid w:val="00AD7E7D"/>
    <w:rsid w:val="00AE0001"/>
    <w:rsid w:val="00B772DD"/>
    <w:rsid w:val="00B80F1F"/>
    <w:rsid w:val="00B81AAA"/>
    <w:rsid w:val="00BA7A56"/>
    <w:rsid w:val="00BB6218"/>
    <w:rsid w:val="00BD0B12"/>
    <w:rsid w:val="00BF0440"/>
    <w:rsid w:val="00C1011B"/>
    <w:rsid w:val="00C37660"/>
    <w:rsid w:val="00C85549"/>
    <w:rsid w:val="00C8699C"/>
    <w:rsid w:val="00CC59CE"/>
    <w:rsid w:val="00CF6231"/>
    <w:rsid w:val="00D41BA8"/>
    <w:rsid w:val="00D87827"/>
    <w:rsid w:val="00DB0064"/>
    <w:rsid w:val="00DB59E3"/>
    <w:rsid w:val="00DD103B"/>
    <w:rsid w:val="00E02008"/>
    <w:rsid w:val="00E04DE7"/>
    <w:rsid w:val="00E13A45"/>
    <w:rsid w:val="00E606BE"/>
    <w:rsid w:val="00E66D3A"/>
    <w:rsid w:val="00E958E7"/>
    <w:rsid w:val="00ED1944"/>
    <w:rsid w:val="00EF5B68"/>
    <w:rsid w:val="00F11B7F"/>
    <w:rsid w:val="00F32C5D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53CEB01"/>
  <w15:docId w15:val="{A9FA72BE-ED03-491B-B169-F5F64756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D41BA8"/>
    <w:rPr>
      <w:rFonts w:ascii="Arial" w:hAnsi="Arial" w:cs="Arial" w:hint="default"/>
      <w:b w:val="0"/>
      <w:bCs w:val="0"/>
      <w:strike w:val="0"/>
      <w:dstrike w:val="0"/>
      <w:color w:val="14387F"/>
      <w:sz w:val="18"/>
      <w:szCs w:val="18"/>
      <w:u w:val="none"/>
      <w:effect w:val="none"/>
    </w:rPr>
  </w:style>
  <w:style w:type="paragraph" w:styleId="Normlnweb">
    <w:name w:val="Normal (Web)"/>
    <w:basedOn w:val="Normln"/>
    <w:uiPriority w:val="99"/>
    <w:semiHidden/>
    <w:unhideWhenUsed/>
    <w:rsid w:val="00D41BA8"/>
    <w:pPr>
      <w:spacing w:before="100" w:beforeAutospacing="1" w:after="100" w:afterAutospacing="1" w:line="240" w:lineRule="auto"/>
    </w:pPr>
    <w:rPr>
      <w:sz w:val="24"/>
      <w:szCs w:val="24"/>
      <w:lang w:eastAsia="cs-CZ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584906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AD48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7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rovcoveinfo.cz/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353;ablony%20a%20loga\CHMU-sablona-tiskova-zprava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E0E34-8B65-4988-84DC-5EE494771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CHMU-sablona-tiskova-zprava.dotx</Template>
  <TotalTime>3</TotalTime>
  <Pages>4</Pages>
  <Words>208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MONIKA HRUBALOVÁ</cp:lastModifiedBy>
  <cp:revision>4</cp:revision>
  <cp:lastPrinted>2019-12-11T08:47:00Z</cp:lastPrinted>
  <dcterms:created xsi:type="dcterms:W3CDTF">2022-05-09T10:12:00Z</dcterms:created>
  <dcterms:modified xsi:type="dcterms:W3CDTF">2022-05-09T10:21:00Z</dcterms:modified>
</cp:coreProperties>
</file>